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E0EC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DOCUMENT 4 OF 4</w:t>
      </w:r>
    </w:p>
    <w:p w14:paraId="4530B459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FORMAL COMPLAINT — MISHANDLING AND RETENTION OF STAMPED COURT DOCUMENTATION, REQUEST FOR IMMEDIATE RETURN OF WESTMINSTER-STAMPED DOCUMENT, COPIES AND PRESERVATION OF EVIDENCE</w:t>
      </w:r>
    </w:p>
    <w:p w14:paraId="78838269" w14:textId="77777777" w:rsidR="00FB251D" w:rsidRPr="00FB251D" w:rsidRDefault="00FB251D" w:rsidP="00FB251D">
      <w:r w:rsidRPr="00FB251D">
        <w:rPr>
          <w:b/>
          <w:bCs/>
        </w:rPr>
        <w:t>Our Reference:</w:t>
      </w:r>
      <w:r w:rsidRPr="00FB251D">
        <w:t xml:space="preserve"> DEL/WGCC/COMPLAINT/04/2026-08-26</w:t>
      </w:r>
      <w:r w:rsidRPr="00FB251D">
        <w:br/>
      </w:r>
      <w:r w:rsidRPr="00FB251D">
        <w:rPr>
          <w:b/>
          <w:bCs/>
        </w:rPr>
        <w:t>Case Reference:</w:t>
      </w:r>
      <w:r w:rsidRPr="00FB251D">
        <w:t xml:space="preserve"> 01GD1160226</w:t>
      </w:r>
      <w:r w:rsidRPr="00FB251D">
        <w:br/>
      </w:r>
      <w:r w:rsidRPr="00FB251D">
        <w:rPr>
          <w:b/>
          <w:bCs/>
        </w:rPr>
        <w:t>Date:</w:t>
      </w:r>
      <w:r w:rsidRPr="00FB251D">
        <w:t xml:space="preserve"> 26 August 2026</w:t>
      </w:r>
    </w:p>
    <w:p w14:paraId="682EEC4E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FROM</w:t>
      </w:r>
    </w:p>
    <w:p w14:paraId="6B2C5768" w14:textId="77777777" w:rsidR="00FB251D" w:rsidRPr="00FB251D" w:rsidRDefault="00FB251D" w:rsidP="00FB251D">
      <w:r w:rsidRPr="00FB251D">
        <w:rPr>
          <w:b/>
          <w:bCs/>
        </w:rPr>
        <w:t>Derrick Lynch (also known as John Canoe)</w:t>
      </w:r>
      <w:r w:rsidRPr="00FB251D">
        <w:br/>
        <w:t>23 Jersey House</w:t>
      </w:r>
      <w:r w:rsidRPr="00FB251D">
        <w:br/>
        <w:t>2 Eastfield Road</w:t>
      </w:r>
      <w:r w:rsidRPr="00FB251D">
        <w:br/>
        <w:t>Enfield</w:t>
      </w:r>
      <w:r w:rsidRPr="00FB251D">
        <w:br/>
        <w:t>EN3 5UY</w:t>
      </w:r>
      <w:r w:rsidRPr="00FB251D">
        <w:br/>
        <w:t>United Kingdom</w:t>
      </w:r>
    </w:p>
    <w:p w14:paraId="1F222047" w14:textId="77777777" w:rsidR="00FB251D" w:rsidRPr="00FB251D" w:rsidRDefault="00FB251D" w:rsidP="00FB251D">
      <w:r w:rsidRPr="00FB251D">
        <w:rPr>
          <w:b/>
          <w:bCs/>
        </w:rPr>
        <w:t>Email:</w:t>
      </w:r>
      <w:r w:rsidRPr="00FB251D">
        <w:t xml:space="preserve"> </w:t>
      </w:r>
      <w:hyperlink r:id="rId7" w:history="1">
        <w:r w:rsidRPr="00FB251D">
          <w:rPr>
            <w:rStyle w:val="Hyperlink"/>
          </w:rPr>
          <w:t>Derrick_Lynch@hotmail.co.uk</w:t>
        </w:r>
      </w:hyperlink>
      <w:r w:rsidRPr="00FB251D">
        <w:br/>
      </w:r>
      <w:r w:rsidRPr="00FB251D">
        <w:rPr>
          <w:b/>
          <w:bCs/>
        </w:rPr>
        <w:t>Email:</w:t>
      </w:r>
      <w:r w:rsidRPr="00FB251D">
        <w:t xml:space="preserve"> </w:t>
      </w:r>
      <w:hyperlink r:id="rId8" w:history="1">
        <w:r w:rsidRPr="00FB251D">
          <w:rPr>
            <w:rStyle w:val="Hyperlink"/>
          </w:rPr>
          <w:t>thereparationnation@gmail.com</w:t>
        </w:r>
      </w:hyperlink>
    </w:p>
    <w:p w14:paraId="7B3D020E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TO</w:t>
      </w:r>
    </w:p>
    <w:p w14:paraId="6E84D11D" w14:textId="77777777" w:rsidR="00FB251D" w:rsidRPr="00FB251D" w:rsidRDefault="00FB251D" w:rsidP="00FB251D">
      <w:r w:rsidRPr="00FB251D">
        <w:rPr>
          <w:b/>
          <w:bCs/>
        </w:rPr>
        <w:t>Court Manager / Complaints Manager</w:t>
      </w:r>
      <w:r w:rsidRPr="00FB251D">
        <w:br/>
      </w:r>
      <w:r w:rsidRPr="00FB251D">
        <w:rPr>
          <w:b/>
          <w:bCs/>
        </w:rPr>
        <w:t>Wood Green Crown Court</w:t>
      </w:r>
      <w:r w:rsidRPr="00FB251D">
        <w:br/>
        <w:t>Woodall House</w:t>
      </w:r>
      <w:r w:rsidRPr="00FB251D">
        <w:br/>
        <w:t>Lordship Lane</w:t>
      </w:r>
      <w:r w:rsidRPr="00FB251D">
        <w:br/>
        <w:t>Wood Green</w:t>
      </w:r>
      <w:r w:rsidRPr="00FB251D">
        <w:br/>
        <w:t>London</w:t>
      </w:r>
      <w:r w:rsidRPr="00FB251D">
        <w:br/>
        <w:t>N22 5LF</w:t>
      </w:r>
      <w:r w:rsidRPr="00FB251D">
        <w:br/>
        <w:t>United Kingdom</w:t>
      </w:r>
    </w:p>
    <w:p w14:paraId="78573374" w14:textId="77777777" w:rsidR="00FB251D" w:rsidRPr="00FB251D" w:rsidRDefault="00FB251D" w:rsidP="00FB251D">
      <w:r w:rsidRPr="00FB251D">
        <w:rPr>
          <w:b/>
          <w:bCs/>
        </w:rPr>
        <w:t>Email:</w:t>
      </w:r>
      <w:r w:rsidRPr="00FB251D">
        <w:t xml:space="preserve"> </w:t>
      </w:r>
      <w:hyperlink r:id="rId9" w:history="1">
        <w:r w:rsidRPr="00FB251D">
          <w:rPr>
            <w:rStyle w:val="Hyperlink"/>
          </w:rPr>
          <w:t>woodgreencrowncourt@justice.gov.uk</w:t>
        </w:r>
      </w:hyperlink>
    </w:p>
    <w:p w14:paraId="445DD4F6" w14:textId="77777777" w:rsidR="00FB251D" w:rsidRPr="00FB251D" w:rsidRDefault="00FB251D" w:rsidP="00FB251D">
      <w:r w:rsidRPr="00FB251D">
        <w:pict w14:anchorId="36363324">
          <v:rect id="_x0000_i1151" style="width:0;height:1.5pt" o:hralign="center" o:hrstd="t" o:hr="t" fillcolor="#a0a0a0" stroked="f"/>
        </w:pict>
      </w:r>
    </w:p>
    <w:p w14:paraId="5EBFC9E4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SUBJECT</w:t>
      </w:r>
    </w:p>
    <w:p w14:paraId="7EB11893" w14:textId="77777777" w:rsidR="00FB251D" w:rsidRPr="00FB251D" w:rsidRDefault="00FB251D" w:rsidP="00FB251D">
      <w:r w:rsidRPr="00FB251D">
        <w:rPr>
          <w:b/>
          <w:bCs/>
        </w:rPr>
        <w:t>FORMAL COMPLAINT AND URGENT DOCUMENT-RECOVERY REQUEST — APPARENT RETENTION OF MY WESTMINSTER MAGISTRATES' COURT-STAMPED DOCUMENT AND MIX-UP OF COURT COPIES ON 26 AUGUST 2026</w:t>
      </w:r>
    </w:p>
    <w:p w14:paraId="6B08BD0E" w14:textId="77777777" w:rsidR="00FB251D" w:rsidRPr="00FB251D" w:rsidRDefault="00FB251D" w:rsidP="00FB251D">
      <w:r w:rsidRPr="00FB251D">
        <w:t>Dear Sir/Madam,</w:t>
      </w:r>
    </w:p>
    <w:p w14:paraId="4949B374" w14:textId="77777777" w:rsidR="00FB251D" w:rsidRPr="00FB251D" w:rsidRDefault="00FB251D" w:rsidP="00FB251D">
      <w:r w:rsidRPr="00FB251D">
        <w:t xml:space="preserve">I submit this as </w:t>
      </w:r>
      <w:r w:rsidRPr="00FB251D">
        <w:rPr>
          <w:b/>
          <w:bCs/>
        </w:rPr>
        <w:t>Document 4 of four separate but related formal complaints</w:t>
      </w:r>
      <w:r w:rsidRPr="00FB251D">
        <w:t xml:space="preserve"> arising from my attendance at Wood Green Crown Court on </w:t>
      </w:r>
      <w:r w:rsidRPr="00FB251D">
        <w:rPr>
          <w:b/>
          <w:bCs/>
        </w:rPr>
        <w:t>26 August 2026</w:t>
      </w:r>
      <w:r w:rsidRPr="00FB251D">
        <w:t>.</w:t>
      </w:r>
    </w:p>
    <w:p w14:paraId="2B763C3D" w14:textId="77777777" w:rsidR="00FB251D" w:rsidRPr="00FB251D" w:rsidRDefault="00FB251D" w:rsidP="00FB251D">
      <w:r w:rsidRPr="00FB251D">
        <w:lastRenderedPageBreak/>
        <w:t>This document concerns a discrete and objectively verifiable matter:</w:t>
      </w:r>
    </w:p>
    <w:p w14:paraId="71F1B47E" w14:textId="77777777" w:rsidR="00FB251D" w:rsidRPr="00FB251D" w:rsidRDefault="00FB251D" w:rsidP="00FB251D">
      <w:r w:rsidRPr="00FB251D">
        <w:rPr>
          <w:b/>
          <w:bCs/>
        </w:rPr>
        <w:t>the apparent mixing-up of stamped court documents by Wood Green Crown Court and the resulting retention by the Court of a document bearing a Westminster Magistrates' Court stamp which belongs to my evidential records.</w:t>
      </w:r>
    </w:p>
    <w:p w14:paraId="60A638C9" w14:textId="77777777" w:rsidR="00FB251D" w:rsidRPr="00FB251D" w:rsidRDefault="00FB251D" w:rsidP="00FB251D">
      <w:r w:rsidRPr="00FB251D">
        <w:t>I require that document to be located, preserved and returned to me.</w:t>
      </w:r>
    </w:p>
    <w:p w14:paraId="63DD7054" w14:textId="77777777" w:rsidR="00FB251D" w:rsidRPr="00FB251D" w:rsidRDefault="00FB251D" w:rsidP="00FB251D">
      <w:r w:rsidRPr="00FB251D">
        <w:t xml:space="preserve">I also require </w:t>
      </w:r>
      <w:r w:rsidRPr="00FB251D">
        <w:rPr>
          <w:b/>
          <w:bCs/>
        </w:rPr>
        <w:t xml:space="preserve">two complete copies of the relevant Wood Green Crown Court-stamped </w:t>
      </w:r>
      <w:proofErr w:type="gramStart"/>
      <w:r w:rsidRPr="00FB251D">
        <w:rPr>
          <w:b/>
          <w:bCs/>
        </w:rPr>
        <w:t>documentation</w:t>
      </w:r>
      <w:proofErr w:type="gramEnd"/>
      <w:r w:rsidRPr="00FB251D">
        <w:t xml:space="preserve"> and a written explanation of how the document mix-up occurred.</w:t>
      </w:r>
    </w:p>
    <w:p w14:paraId="412B2347" w14:textId="77777777" w:rsidR="00FB251D" w:rsidRPr="00FB251D" w:rsidRDefault="00FB251D" w:rsidP="00FB251D">
      <w:r w:rsidRPr="00FB251D">
        <w:pict w14:anchorId="5854B1C3">
          <v:rect id="_x0000_i1152" style="width:0;height:1.5pt" o:hralign="center" o:hrstd="t" o:hr="t" fillcolor="#a0a0a0" stroked="f"/>
        </w:pict>
      </w:r>
    </w:p>
    <w:p w14:paraId="2EF52FB0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1. PURPOSE OF THIS DOCUMENT</w:t>
      </w:r>
    </w:p>
    <w:p w14:paraId="0F334510" w14:textId="77777777" w:rsidR="00FB251D" w:rsidRPr="00FB251D" w:rsidRDefault="00FB251D" w:rsidP="00FB251D">
      <w:r w:rsidRPr="00FB251D">
        <w:t>This complaint has four principal purposes:</w:t>
      </w:r>
    </w:p>
    <w:p w14:paraId="3CED2D49" w14:textId="77777777" w:rsidR="00FB251D" w:rsidRPr="00FB251D" w:rsidRDefault="00FB251D" w:rsidP="00FB251D">
      <w:pPr>
        <w:numPr>
          <w:ilvl w:val="0"/>
          <w:numId w:val="3"/>
        </w:numPr>
      </w:pPr>
      <w:r w:rsidRPr="00FB251D">
        <w:t xml:space="preserve">to place Wood Green Crown Court formally on notice that I say a stamped document forming part of my evidential records has been retained by the Court </w:t>
      </w:r>
      <w:proofErr w:type="gramStart"/>
      <w:r w:rsidRPr="00FB251D">
        <w:t>as a result of</w:t>
      </w:r>
      <w:proofErr w:type="gramEnd"/>
      <w:r w:rsidRPr="00FB251D">
        <w:t xml:space="preserve"> an apparent document mix-up;</w:t>
      </w:r>
    </w:p>
    <w:p w14:paraId="71EF2561" w14:textId="77777777" w:rsidR="00FB251D" w:rsidRPr="00FB251D" w:rsidRDefault="00FB251D" w:rsidP="00FB251D">
      <w:pPr>
        <w:numPr>
          <w:ilvl w:val="0"/>
          <w:numId w:val="3"/>
        </w:numPr>
      </w:pPr>
      <w:r w:rsidRPr="00FB251D">
        <w:t>to require an immediate search for and preservation of that document;</w:t>
      </w:r>
    </w:p>
    <w:p w14:paraId="7E79EE99" w14:textId="77777777" w:rsidR="00FB251D" w:rsidRPr="00FB251D" w:rsidRDefault="00FB251D" w:rsidP="00FB251D">
      <w:pPr>
        <w:numPr>
          <w:ilvl w:val="0"/>
          <w:numId w:val="3"/>
        </w:numPr>
      </w:pPr>
      <w:r w:rsidRPr="00FB251D">
        <w:t>to require its return to me; and</w:t>
      </w:r>
    </w:p>
    <w:p w14:paraId="26C3673C" w14:textId="77777777" w:rsidR="00FB251D" w:rsidRPr="00FB251D" w:rsidRDefault="00FB251D" w:rsidP="00FB251D">
      <w:pPr>
        <w:numPr>
          <w:ilvl w:val="0"/>
          <w:numId w:val="3"/>
        </w:numPr>
      </w:pPr>
      <w:r w:rsidRPr="00FB251D">
        <w:t>to establish an auditable record of how my documents were handled on 26 August 2026.</w:t>
      </w:r>
    </w:p>
    <w:p w14:paraId="315C21D2" w14:textId="77777777" w:rsidR="00FB251D" w:rsidRPr="00FB251D" w:rsidRDefault="00FB251D" w:rsidP="00FB251D">
      <w:r w:rsidRPr="00FB251D">
        <w:t>This issue is separate from the substantive security and equality complaints contained in Documents 1–3.</w:t>
      </w:r>
    </w:p>
    <w:p w14:paraId="368A3188" w14:textId="77777777" w:rsidR="00FB251D" w:rsidRPr="00FB251D" w:rsidRDefault="00FB251D" w:rsidP="00FB251D">
      <w:r w:rsidRPr="00FB251D">
        <w:pict w14:anchorId="44345CD5">
          <v:rect id="_x0000_i1153" style="width:0;height:1.5pt" o:hralign="center" o:hrstd="t" o:hr="t" fillcolor="#a0a0a0" stroked="f"/>
        </w:pict>
      </w:r>
    </w:p>
    <w:p w14:paraId="6E9B09BE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2. IMPORTANCE OF THE DOCUMENTARY RECORD</w:t>
      </w:r>
    </w:p>
    <w:p w14:paraId="4CD1A7F9" w14:textId="77777777" w:rsidR="00FB251D" w:rsidRPr="00FB251D" w:rsidRDefault="00FB251D" w:rsidP="00FB251D">
      <w:r w:rsidRPr="00FB251D">
        <w:t>I have provided written notices concerning the religious articles that I wear when attending court.</w:t>
      </w:r>
    </w:p>
    <w:p w14:paraId="2225CF4E" w14:textId="77777777" w:rsidR="00FB251D" w:rsidRPr="00FB251D" w:rsidRDefault="00FB251D" w:rsidP="00FB251D">
      <w:r w:rsidRPr="00FB251D">
        <w:t>My earlier Westminster Magistrates' Court notice expressly identified the religious articles as including a:</w:t>
      </w:r>
    </w:p>
    <w:p w14:paraId="1F8EA0A1" w14:textId="77777777" w:rsidR="00FB251D" w:rsidRPr="00FB251D" w:rsidRDefault="00FB251D" w:rsidP="00FB251D">
      <w:pPr>
        <w:numPr>
          <w:ilvl w:val="0"/>
          <w:numId w:val="4"/>
        </w:numPr>
      </w:pPr>
      <w:r w:rsidRPr="00FB251D">
        <w:t>metal wrist/arm cuff;</w:t>
      </w:r>
    </w:p>
    <w:p w14:paraId="3DB50A4B" w14:textId="77777777" w:rsidR="00FB251D" w:rsidRPr="00FB251D" w:rsidRDefault="00FB251D" w:rsidP="00FB251D">
      <w:pPr>
        <w:numPr>
          <w:ilvl w:val="0"/>
          <w:numId w:val="4"/>
        </w:numPr>
      </w:pPr>
      <w:r w:rsidRPr="00FB251D">
        <w:t>short chain; and</w:t>
      </w:r>
    </w:p>
    <w:p w14:paraId="6558B5DC" w14:textId="77777777" w:rsidR="00FB251D" w:rsidRPr="00FB251D" w:rsidRDefault="00FB251D" w:rsidP="00FB251D">
      <w:pPr>
        <w:numPr>
          <w:ilvl w:val="0"/>
          <w:numId w:val="4"/>
        </w:numPr>
      </w:pPr>
      <w:r w:rsidRPr="00FB251D">
        <w:t>small combination padlock,</w:t>
      </w:r>
    </w:p>
    <w:p w14:paraId="1745B83A" w14:textId="77777777" w:rsidR="00FB251D" w:rsidRPr="00FB251D" w:rsidRDefault="00FB251D" w:rsidP="00FB251D">
      <w:r w:rsidRPr="00FB251D">
        <w:t>worn as a religious observance.</w:t>
      </w:r>
    </w:p>
    <w:p w14:paraId="68B953D9" w14:textId="77777777" w:rsidR="00FB251D" w:rsidRPr="00FB251D" w:rsidRDefault="00FB251D" w:rsidP="00FB251D">
      <w:r w:rsidRPr="00FB251D">
        <w:lastRenderedPageBreak/>
        <w:t>That notice also expressly requested that Court Security record the notice and brief the relevant entrance team.</w:t>
      </w:r>
    </w:p>
    <w:p w14:paraId="28D29050" w14:textId="77777777" w:rsidR="00FB251D" w:rsidRPr="00FB251D" w:rsidRDefault="00FB251D" w:rsidP="00FB251D">
      <w:r w:rsidRPr="00FB251D">
        <w:t>The existence of stamped court copies is therefore important because the stamps provide contemporaneous evidence concerning the receipt and handling of my notices.</w:t>
      </w:r>
    </w:p>
    <w:p w14:paraId="30F716CB" w14:textId="77777777" w:rsidR="00FB251D" w:rsidRPr="00FB251D" w:rsidRDefault="00FB251D" w:rsidP="00FB251D">
      <w:r w:rsidRPr="00FB251D">
        <w:t>These are not disposable papers from my perspective.</w:t>
      </w:r>
    </w:p>
    <w:p w14:paraId="12323966" w14:textId="77777777" w:rsidR="00FB251D" w:rsidRPr="00FB251D" w:rsidRDefault="00FB251D" w:rsidP="00FB251D">
      <w:r w:rsidRPr="00FB251D">
        <w:t>They form part of my evidential and procedural record.</w:t>
      </w:r>
    </w:p>
    <w:p w14:paraId="2BD0B4C1" w14:textId="77777777" w:rsidR="00FB251D" w:rsidRPr="00FB251D" w:rsidRDefault="00FB251D" w:rsidP="00FB251D">
      <w:r w:rsidRPr="00FB251D">
        <w:pict w14:anchorId="27DA2CCD">
          <v:rect id="_x0000_i1154" style="width:0;height:1.5pt" o:hralign="center" o:hrstd="t" o:hr="t" fillcolor="#a0a0a0" stroked="f"/>
        </w:pict>
      </w:r>
    </w:p>
    <w:p w14:paraId="00B31A85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3. STAMPED DOCUMENTARY HISTORY</w:t>
      </w:r>
    </w:p>
    <w:p w14:paraId="720D21F3" w14:textId="77777777" w:rsidR="00FB251D" w:rsidRPr="00FB251D" w:rsidRDefault="00FB251D" w:rsidP="00FB251D">
      <w:r w:rsidRPr="00FB251D">
        <w:t>I possess documentary evidence showing that notices concerning the religious articles have been presented to courts.</w:t>
      </w:r>
    </w:p>
    <w:p w14:paraId="7CDC6BF9" w14:textId="77777777" w:rsidR="00FB251D" w:rsidRPr="00FB251D" w:rsidRDefault="00FB251D" w:rsidP="00FB251D">
      <w:r w:rsidRPr="00FB251D">
        <w:t>The material includes documents bearing stamps from:</w:t>
      </w:r>
    </w:p>
    <w:p w14:paraId="2F272F36" w14:textId="77777777" w:rsidR="00FB251D" w:rsidRPr="00FB251D" w:rsidRDefault="00FB251D" w:rsidP="00FB251D">
      <w:r w:rsidRPr="00FB251D">
        <w:rPr>
          <w:b/>
          <w:bCs/>
        </w:rPr>
        <w:t>Westminster Magistrates' Court</w:t>
      </w:r>
      <w:r w:rsidRPr="00FB251D">
        <w:br/>
        <w:t>181 Marylebone Road</w:t>
      </w:r>
      <w:r w:rsidRPr="00FB251D">
        <w:br/>
        <w:t>London</w:t>
      </w:r>
      <w:r w:rsidRPr="00FB251D">
        <w:br/>
        <w:t>NW1 5BR</w:t>
      </w:r>
      <w:r w:rsidRPr="00FB251D">
        <w:br/>
        <w:t>United Kingdom</w:t>
      </w:r>
    </w:p>
    <w:p w14:paraId="0D4AF8EC" w14:textId="77777777" w:rsidR="00FB251D" w:rsidRPr="00FB251D" w:rsidRDefault="00FB251D" w:rsidP="00FB251D">
      <w:r w:rsidRPr="00FB251D">
        <w:t>and</w:t>
      </w:r>
    </w:p>
    <w:p w14:paraId="103C2218" w14:textId="77777777" w:rsidR="00FB251D" w:rsidRPr="00FB251D" w:rsidRDefault="00FB251D" w:rsidP="00FB251D">
      <w:r w:rsidRPr="00FB251D">
        <w:rPr>
          <w:b/>
          <w:bCs/>
        </w:rPr>
        <w:t>Thames Magistrates' Court</w:t>
      </w:r>
      <w:r w:rsidRPr="00FB251D">
        <w:br/>
        <w:t>58 Bow Road</w:t>
      </w:r>
      <w:r w:rsidRPr="00FB251D">
        <w:br/>
        <w:t>London</w:t>
      </w:r>
      <w:r w:rsidRPr="00FB251D">
        <w:br/>
        <w:t>E3 4DJ</w:t>
      </w:r>
      <w:r w:rsidRPr="00FB251D">
        <w:br/>
        <w:t>United Kingdom.</w:t>
      </w:r>
    </w:p>
    <w:p w14:paraId="6DF4BA93" w14:textId="77777777" w:rsidR="00FB251D" w:rsidRPr="00FB251D" w:rsidRDefault="00FB251D" w:rsidP="00FB251D">
      <w:r w:rsidRPr="00FB251D">
        <w:t>The material concerning Wood Green Crown Court also bears an official Wood Green Crown Court receipt stamp.</w:t>
      </w:r>
    </w:p>
    <w:p w14:paraId="60A67AA8" w14:textId="77777777" w:rsidR="00FB251D" w:rsidRPr="00FB251D" w:rsidRDefault="00FB251D" w:rsidP="00FB251D">
      <w:r w:rsidRPr="00FB251D">
        <w:t>The Wood Green documentation visible in my records bears:</w:t>
      </w:r>
    </w:p>
    <w:p w14:paraId="6DBC768A" w14:textId="77777777" w:rsidR="00FB251D" w:rsidRPr="00FB251D" w:rsidRDefault="00FB251D" w:rsidP="00FB251D">
      <w:r w:rsidRPr="00FB251D">
        <w:rPr>
          <w:b/>
          <w:bCs/>
        </w:rPr>
        <w:t>WOOD GREEN CROWN COURT</w:t>
      </w:r>
      <w:r w:rsidRPr="00FB251D">
        <w:br/>
      </w:r>
      <w:r w:rsidRPr="00FB251D">
        <w:rPr>
          <w:b/>
          <w:bCs/>
        </w:rPr>
        <w:t>RECEIVED</w:t>
      </w:r>
      <w:r w:rsidRPr="00FB251D">
        <w:br/>
      </w:r>
      <w:r w:rsidRPr="00FB251D">
        <w:rPr>
          <w:b/>
          <w:bCs/>
        </w:rPr>
        <w:t>06 AUG 2026</w:t>
      </w:r>
    </w:p>
    <w:p w14:paraId="721C8178" w14:textId="77777777" w:rsidR="00FB251D" w:rsidRPr="00FB251D" w:rsidRDefault="00FB251D" w:rsidP="00FB251D">
      <w:r w:rsidRPr="00FB251D">
        <w:t xml:space="preserve">The stamped documents are therefore capable of demonstrating when </w:t>
      </w:r>
      <w:proofErr w:type="gramStart"/>
      <w:r w:rsidRPr="00FB251D">
        <w:t>particular notices</w:t>
      </w:r>
      <w:proofErr w:type="gramEnd"/>
      <w:r w:rsidRPr="00FB251D">
        <w:t xml:space="preserve"> were received by </w:t>
      </w:r>
      <w:proofErr w:type="gramStart"/>
      <w:r w:rsidRPr="00FB251D">
        <w:t>particular courts</w:t>
      </w:r>
      <w:proofErr w:type="gramEnd"/>
      <w:r w:rsidRPr="00FB251D">
        <w:t>.</w:t>
      </w:r>
    </w:p>
    <w:p w14:paraId="4A9FC3D1" w14:textId="77777777" w:rsidR="00FB251D" w:rsidRPr="00FB251D" w:rsidRDefault="00FB251D" w:rsidP="00FB251D">
      <w:r w:rsidRPr="00FB251D">
        <w:pict w14:anchorId="77F56AA5">
          <v:rect id="_x0000_i1155" style="width:0;height:1.5pt" o:hralign="center" o:hrstd="t" o:hr="t" fillcolor="#a0a0a0" stroked="f"/>
        </w:pict>
      </w:r>
    </w:p>
    <w:p w14:paraId="6E280011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4. WHAT OCCURRED AT WOOD GREEN CROWN COURT</w:t>
      </w:r>
    </w:p>
    <w:p w14:paraId="0F976F89" w14:textId="77777777" w:rsidR="00FB251D" w:rsidRPr="00FB251D" w:rsidRDefault="00FB251D" w:rsidP="00FB251D">
      <w:r w:rsidRPr="00FB251D">
        <w:lastRenderedPageBreak/>
        <w:t xml:space="preserve">During my attendance at Wood Green Crown Court on </w:t>
      </w:r>
      <w:r w:rsidRPr="00FB251D">
        <w:rPr>
          <w:b/>
          <w:bCs/>
        </w:rPr>
        <w:t>26 August 2026</w:t>
      </w:r>
      <w:r w:rsidRPr="00FB251D">
        <w:t>, documents were handled in connection with the security issue concerning my religious articles.</w:t>
      </w:r>
    </w:p>
    <w:p w14:paraId="3F9E88DA" w14:textId="77777777" w:rsidR="00FB251D" w:rsidRPr="00FB251D" w:rsidRDefault="00FB251D" w:rsidP="00FB251D">
      <w:r w:rsidRPr="00FB251D">
        <w:t xml:space="preserve">There was a mix-up concerning which stamped document Wood Green Crown Court was to </w:t>
      </w:r>
      <w:proofErr w:type="gramStart"/>
      <w:r w:rsidRPr="00FB251D">
        <w:t>retain</w:t>
      </w:r>
      <w:proofErr w:type="gramEnd"/>
      <w:r w:rsidRPr="00FB251D">
        <w:t xml:space="preserve"> and which document was to be returned to me.</w:t>
      </w:r>
    </w:p>
    <w:p w14:paraId="3FF4E1DF" w14:textId="77777777" w:rsidR="00FB251D" w:rsidRPr="00FB251D" w:rsidRDefault="00FB251D" w:rsidP="00FB251D">
      <w:r w:rsidRPr="00FB251D">
        <w:t>My understanding of what occurred is as follows:</w:t>
      </w:r>
    </w:p>
    <w:p w14:paraId="3089F736" w14:textId="77777777" w:rsidR="00FB251D" w:rsidRPr="00FB251D" w:rsidRDefault="00FB251D" w:rsidP="00FB251D">
      <w:pPr>
        <w:numPr>
          <w:ilvl w:val="0"/>
          <w:numId w:val="5"/>
        </w:numPr>
      </w:pPr>
      <w:r w:rsidRPr="00FB251D">
        <w:t xml:space="preserve">Wood Green Crown Court was supposed to retain </w:t>
      </w:r>
      <w:r w:rsidRPr="00FB251D">
        <w:rPr>
          <w:b/>
          <w:bCs/>
        </w:rPr>
        <w:t>its own copy</w:t>
      </w:r>
      <w:r w:rsidRPr="00FB251D">
        <w:t xml:space="preserve"> of the relevant Wood Green documentation;</w:t>
      </w:r>
    </w:p>
    <w:p w14:paraId="37DDAC3B" w14:textId="77777777" w:rsidR="00FB251D" w:rsidRPr="00FB251D" w:rsidRDefault="00FB251D" w:rsidP="00FB251D">
      <w:pPr>
        <w:numPr>
          <w:ilvl w:val="0"/>
          <w:numId w:val="5"/>
        </w:numPr>
      </w:pPr>
      <w:r w:rsidRPr="00FB251D">
        <w:t>I was supposed to retain my own evidential documentation;</w:t>
      </w:r>
    </w:p>
    <w:p w14:paraId="4E253690" w14:textId="77777777" w:rsidR="00FB251D" w:rsidRPr="00FB251D" w:rsidRDefault="00FB251D" w:rsidP="00FB251D">
      <w:pPr>
        <w:numPr>
          <w:ilvl w:val="0"/>
          <w:numId w:val="5"/>
        </w:numPr>
      </w:pPr>
      <w:r w:rsidRPr="00FB251D">
        <w:t>instead, Wood Green Crown Court returned to me a copy bearing its own Wood Green Crown Court stamp; and</w:t>
      </w:r>
    </w:p>
    <w:p w14:paraId="04AB1812" w14:textId="77777777" w:rsidR="00FB251D" w:rsidRPr="00FB251D" w:rsidRDefault="00FB251D" w:rsidP="00FB251D">
      <w:pPr>
        <w:numPr>
          <w:ilvl w:val="0"/>
          <w:numId w:val="5"/>
        </w:numPr>
      </w:pPr>
      <w:r w:rsidRPr="00FB251D">
        <w:t xml:space="preserve">Wood Green Crown Court retained my copy bearing the </w:t>
      </w:r>
      <w:r w:rsidRPr="00FB251D">
        <w:rPr>
          <w:b/>
          <w:bCs/>
        </w:rPr>
        <w:t>Westminster Magistrates' Court stamp</w:t>
      </w:r>
      <w:r w:rsidRPr="00FB251D">
        <w:t>.</w:t>
      </w:r>
    </w:p>
    <w:p w14:paraId="32C71147" w14:textId="77777777" w:rsidR="00FB251D" w:rsidRPr="00FB251D" w:rsidRDefault="00FB251D" w:rsidP="00FB251D">
      <w:r w:rsidRPr="00FB251D">
        <w:t>Accordingly, the Court appears to have retained the wrong document.</w:t>
      </w:r>
    </w:p>
    <w:p w14:paraId="19EEA71D" w14:textId="77777777" w:rsidR="00FB251D" w:rsidRPr="00FB251D" w:rsidRDefault="00FB251D" w:rsidP="00FB251D">
      <w:r w:rsidRPr="00FB251D">
        <w:pict w14:anchorId="1D09224C">
          <v:rect id="_x0000_i1156" style="width:0;height:1.5pt" o:hralign="center" o:hrstd="t" o:hr="t" fillcolor="#a0a0a0" stroked="f"/>
        </w:pict>
      </w:r>
    </w:p>
    <w:p w14:paraId="738DC099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5. WESTMINSTER-STAMPED DOCUMENT IS MY EVIDENCE</w:t>
      </w:r>
    </w:p>
    <w:p w14:paraId="2022AF36" w14:textId="77777777" w:rsidR="00FB251D" w:rsidRPr="00FB251D" w:rsidRDefault="00FB251D" w:rsidP="00FB251D">
      <w:r w:rsidRPr="00FB251D">
        <w:t>The Westminster-stamped document is important to me because the court stamp forms part of my evidence of the documentary history concerning advance notification of my religious articles.</w:t>
      </w:r>
    </w:p>
    <w:p w14:paraId="6DA86762" w14:textId="77777777" w:rsidR="00FB251D" w:rsidRPr="00FB251D" w:rsidRDefault="00FB251D" w:rsidP="00FB251D">
      <w:r w:rsidRPr="00FB251D">
        <w:t>The significance is not merely the underlying words appearing on the document.</w:t>
      </w:r>
    </w:p>
    <w:p w14:paraId="7093005A" w14:textId="77777777" w:rsidR="00FB251D" w:rsidRPr="00FB251D" w:rsidRDefault="00FB251D" w:rsidP="00FB251D">
      <w:r w:rsidRPr="00FB251D">
        <w:t>The significance includes:</w:t>
      </w:r>
    </w:p>
    <w:p w14:paraId="5281704F" w14:textId="77777777" w:rsidR="00FB251D" w:rsidRPr="00FB251D" w:rsidRDefault="00FB251D" w:rsidP="00FB251D">
      <w:pPr>
        <w:numPr>
          <w:ilvl w:val="0"/>
          <w:numId w:val="6"/>
        </w:numPr>
      </w:pPr>
      <w:r w:rsidRPr="00FB251D">
        <w:t xml:space="preserve">the </w:t>
      </w:r>
      <w:proofErr w:type="gramStart"/>
      <w:r w:rsidRPr="00FB251D">
        <w:t>particular physical</w:t>
      </w:r>
      <w:proofErr w:type="gramEnd"/>
      <w:r w:rsidRPr="00FB251D">
        <w:t xml:space="preserve"> document;</w:t>
      </w:r>
    </w:p>
    <w:p w14:paraId="4ABE6B07" w14:textId="77777777" w:rsidR="00FB251D" w:rsidRPr="00FB251D" w:rsidRDefault="00FB251D" w:rsidP="00FB251D">
      <w:pPr>
        <w:numPr>
          <w:ilvl w:val="0"/>
          <w:numId w:val="6"/>
        </w:numPr>
      </w:pPr>
      <w:r w:rsidRPr="00FB251D">
        <w:t>the court receipt stamp upon it;</w:t>
      </w:r>
    </w:p>
    <w:p w14:paraId="061CCDB4" w14:textId="77777777" w:rsidR="00FB251D" w:rsidRPr="00FB251D" w:rsidRDefault="00FB251D" w:rsidP="00FB251D">
      <w:pPr>
        <w:numPr>
          <w:ilvl w:val="0"/>
          <w:numId w:val="6"/>
        </w:numPr>
      </w:pPr>
      <w:r w:rsidRPr="00FB251D">
        <w:t>its relationship to the other stamped documents;</w:t>
      </w:r>
    </w:p>
    <w:p w14:paraId="1A0C23EC" w14:textId="77777777" w:rsidR="00FB251D" w:rsidRPr="00FB251D" w:rsidRDefault="00FB251D" w:rsidP="00FB251D">
      <w:pPr>
        <w:numPr>
          <w:ilvl w:val="0"/>
          <w:numId w:val="6"/>
        </w:numPr>
      </w:pPr>
      <w:r w:rsidRPr="00FB251D">
        <w:t>the chronology it establishes; and</w:t>
      </w:r>
    </w:p>
    <w:p w14:paraId="5ECACAAE" w14:textId="77777777" w:rsidR="00FB251D" w:rsidRPr="00FB251D" w:rsidRDefault="00FB251D" w:rsidP="00FB251D">
      <w:pPr>
        <w:numPr>
          <w:ilvl w:val="0"/>
          <w:numId w:val="6"/>
        </w:numPr>
      </w:pPr>
      <w:r w:rsidRPr="00FB251D">
        <w:t>its evidential provenance.</w:t>
      </w:r>
    </w:p>
    <w:p w14:paraId="24CE6D06" w14:textId="77777777" w:rsidR="00FB251D" w:rsidRPr="00FB251D" w:rsidRDefault="00FB251D" w:rsidP="00FB251D">
      <w:r w:rsidRPr="00FB251D">
        <w:t xml:space="preserve">A newly printed copy of the underlying notice would therefore not necessarily place me in the same evidential position as possession of the </w:t>
      </w:r>
      <w:proofErr w:type="gramStart"/>
      <w:r w:rsidRPr="00FB251D">
        <w:t>particular stamped</w:t>
      </w:r>
      <w:proofErr w:type="gramEnd"/>
      <w:r w:rsidRPr="00FB251D">
        <w:t xml:space="preserve"> document.</w:t>
      </w:r>
    </w:p>
    <w:p w14:paraId="1E3943AB" w14:textId="77777777" w:rsidR="00FB251D" w:rsidRPr="00FB251D" w:rsidRDefault="00FB251D" w:rsidP="00FB251D">
      <w:r w:rsidRPr="00FB251D">
        <w:t>I consequently require the stamped document itself to be returned.</w:t>
      </w:r>
    </w:p>
    <w:p w14:paraId="15E5AB59" w14:textId="77777777" w:rsidR="00FB251D" w:rsidRPr="00FB251D" w:rsidRDefault="00FB251D" w:rsidP="00FB251D">
      <w:r w:rsidRPr="00FB251D">
        <w:pict w14:anchorId="027575E2">
          <v:rect id="_x0000_i1157" style="width:0;height:1.5pt" o:hralign="center" o:hrstd="t" o:hr="t" fillcolor="#a0a0a0" stroked="f"/>
        </w:pict>
      </w:r>
    </w:p>
    <w:p w14:paraId="26EB3FF6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6. THIS IS NOT A REQUEST FOR A SUBSTITUTE DOCUMENT</w:t>
      </w:r>
    </w:p>
    <w:p w14:paraId="2A0196E9" w14:textId="77777777" w:rsidR="00FB251D" w:rsidRPr="00FB251D" w:rsidRDefault="00FB251D" w:rsidP="00FB251D">
      <w:r w:rsidRPr="00FB251D">
        <w:lastRenderedPageBreak/>
        <w:t xml:space="preserve">For clarity, I am </w:t>
      </w:r>
      <w:r w:rsidRPr="00FB251D">
        <w:rPr>
          <w:b/>
          <w:bCs/>
        </w:rPr>
        <w:t>not merely requesting another printout of the Westminster notice</w:t>
      </w:r>
      <w:r w:rsidRPr="00FB251D">
        <w:t>.</w:t>
      </w:r>
    </w:p>
    <w:p w14:paraId="1A073A9E" w14:textId="77777777" w:rsidR="00FB251D" w:rsidRPr="00FB251D" w:rsidRDefault="00FB251D" w:rsidP="00FB251D">
      <w:r w:rsidRPr="00FB251D">
        <w:t>My first requirement is the return of the actual Westminster-stamped document that I say was retained during the document exchange at Wood Green Crown Court on 26 August 2026.</w:t>
      </w:r>
    </w:p>
    <w:p w14:paraId="22608E4D" w14:textId="77777777" w:rsidR="00FB251D" w:rsidRPr="00FB251D" w:rsidRDefault="00FB251D" w:rsidP="00FB251D">
      <w:r w:rsidRPr="00FB251D">
        <w:t>If the Court cannot immediately locate that document, it should not simply substitute another copy and treat the matter as resolved.</w:t>
      </w:r>
    </w:p>
    <w:p w14:paraId="6D3FDDB6" w14:textId="77777777" w:rsidR="00FB251D" w:rsidRPr="00FB251D" w:rsidRDefault="00FB251D" w:rsidP="00FB251D">
      <w:r w:rsidRPr="00FB251D">
        <w:t>The Court should:</w:t>
      </w:r>
    </w:p>
    <w:p w14:paraId="462982BB" w14:textId="77777777" w:rsidR="00FB251D" w:rsidRPr="00FB251D" w:rsidRDefault="00FB251D" w:rsidP="00FB251D">
      <w:pPr>
        <w:numPr>
          <w:ilvl w:val="0"/>
          <w:numId w:val="7"/>
        </w:numPr>
      </w:pPr>
      <w:r w:rsidRPr="00FB251D">
        <w:t>conduct a search;</w:t>
      </w:r>
    </w:p>
    <w:p w14:paraId="41892443" w14:textId="77777777" w:rsidR="00FB251D" w:rsidRPr="00FB251D" w:rsidRDefault="00FB251D" w:rsidP="00FB251D">
      <w:pPr>
        <w:numPr>
          <w:ilvl w:val="0"/>
          <w:numId w:val="7"/>
        </w:numPr>
      </w:pPr>
      <w:r w:rsidRPr="00FB251D">
        <w:t>identify where the document went;</w:t>
      </w:r>
    </w:p>
    <w:p w14:paraId="4541007F" w14:textId="77777777" w:rsidR="00FB251D" w:rsidRPr="00FB251D" w:rsidRDefault="00FB251D" w:rsidP="00FB251D">
      <w:pPr>
        <w:numPr>
          <w:ilvl w:val="0"/>
          <w:numId w:val="7"/>
        </w:numPr>
      </w:pPr>
      <w:r w:rsidRPr="00FB251D">
        <w:t>establish who handled it;</w:t>
      </w:r>
    </w:p>
    <w:p w14:paraId="69BCE006" w14:textId="77777777" w:rsidR="00FB251D" w:rsidRPr="00FB251D" w:rsidRDefault="00FB251D" w:rsidP="00FB251D">
      <w:pPr>
        <w:numPr>
          <w:ilvl w:val="0"/>
          <w:numId w:val="7"/>
        </w:numPr>
      </w:pPr>
      <w:r w:rsidRPr="00FB251D">
        <w:t>preserve all relevant records;</w:t>
      </w:r>
    </w:p>
    <w:p w14:paraId="0DEB48DC" w14:textId="77777777" w:rsidR="00FB251D" w:rsidRPr="00FB251D" w:rsidRDefault="00FB251D" w:rsidP="00FB251D">
      <w:pPr>
        <w:numPr>
          <w:ilvl w:val="0"/>
          <w:numId w:val="7"/>
        </w:numPr>
      </w:pPr>
      <w:r w:rsidRPr="00FB251D">
        <w:t>explain the result of the search; and</w:t>
      </w:r>
    </w:p>
    <w:p w14:paraId="1656CB02" w14:textId="77777777" w:rsidR="00FB251D" w:rsidRPr="00FB251D" w:rsidRDefault="00FB251D" w:rsidP="00FB251D">
      <w:pPr>
        <w:numPr>
          <w:ilvl w:val="0"/>
          <w:numId w:val="7"/>
        </w:numPr>
      </w:pPr>
      <w:r w:rsidRPr="00FB251D">
        <w:t>return the document if located.</w:t>
      </w:r>
    </w:p>
    <w:p w14:paraId="1AB6D037" w14:textId="77777777" w:rsidR="00FB251D" w:rsidRPr="00FB251D" w:rsidRDefault="00FB251D" w:rsidP="00FB251D">
      <w:r w:rsidRPr="00FB251D">
        <w:pict w14:anchorId="6F382262">
          <v:rect id="_x0000_i1158" style="width:0;height:1.5pt" o:hralign="center" o:hrstd="t" o:hr="t" fillcolor="#a0a0a0" stroked="f"/>
        </w:pict>
      </w:r>
    </w:p>
    <w:p w14:paraId="725E8234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7. URGENT PRESERVATION NOTICE</w:t>
      </w:r>
    </w:p>
    <w:p w14:paraId="2EB5F5E2" w14:textId="77777777" w:rsidR="00FB251D" w:rsidRPr="00FB251D" w:rsidRDefault="00FB251D" w:rsidP="00FB251D">
      <w:r w:rsidRPr="00FB251D">
        <w:t xml:space="preserve">Upon receipt of this complaint, please treat the Westminster-stamped document as material subject to an express </w:t>
      </w:r>
      <w:r w:rsidRPr="00FB251D">
        <w:rPr>
          <w:b/>
          <w:bCs/>
        </w:rPr>
        <w:t>preservation request</w:t>
      </w:r>
      <w:r w:rsidRPr="00FB251D">
        <w:t>.</w:t>
      </w:r>
    </w:p>
    <w:p w14:paraId="15A6B5A6" w14:textId="77777777" w:rsidR="00FB251D" w:rsidRPr="00FB251D" w:rsidRDefault="00FB251D" w:rsidP="00FB251D">
      <w:r w:rsidRPr="00FB251D">
        <w:t>Please ensure that it is not:</w:t>
      </w:r>
    </w:p>
    <w:p w14:paraId="37934CEA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destroyed;</w:t>
      </w:r>
    </w:p>
    <w:p w14:paraId="28FA7BE9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shredded;</w:t>
      </w:r>
    </w:p>
    <w:p w14:paraId="2C705763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discarded;</w:t>
      </w:r>
    </w:p>
    <w:p w14:paraId="6CD53E37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written upon unnecessarily;</w:t>
      </w:r>
    </w:p>
    <w:p w14:paraId="4BC0A83C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altered;</w:t>
      </w:r>
    </w:p>
    <w:p w14:paraId="3902E123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separated from associated paperwork without a record;</w:t>
      </w:r>
    </w:p>
    <w:p w14:paraId="3E83BF4D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sent for routine disposal;</w:t>
      </w:r>
    </w:p>
    <w:p w14:paraId="5F4EC0AA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treated as a duplicate for destruction; or</w:t>
      </w:r>
    </w:p>
    <w:p w14:paraId="6B4235D6" w14:textId="77777777" w:rsidR="00FB251D" w:rsidRPr="00FB251D" w:rsidRDefault="00FB251D" w:rsidP="00FB251D">
      <w:pPr>
        <w:numPr>
          <w:ilvl w:val="0"/>
          <w:numId w:val="8"/>
        </w:numPr>
      </w:pPr>
      <w:r w:rsidRPr="00FB251D">
        <w:t>otherwise disposed of.</w:t>
      </w:r>
    </w:p>
    <w:p w14:paraId="66184B26" w14:textId="77777777" w:rsidR="00FB251D" w:rsidRPr="00FB251D" w:rsidRDefault="00FB251D" w:rsidP="00FB251D">
      <w:r w:rsidRPr="00FB251D">
        <w:t>If the document is currently located on a court file, security file, administrative file, complaint file or other record, please preserve it pending arrangements for its return.</w:t>
      </w:r>
    </w:p>
    <w:p w14:paraId="4D07ED1C" w14:textId="77777777" w:rsidR="00FB251D" w:rsidRPr="00FB251D" w:rsidRDefault="00FB251D" w:rsidP="00FB251D">
      <w:r w:rsidRPr="00FB251D">
        <w:lastRenderedPageBreak/>
        <w:pict w14:anchorId="578C0E27">
          <v:rect id="_x0000_i1159" style="width:0;height:1.5pt" o:hralign="center" o:hrstd="t" o:hr="t" fillcolor="#a0a0a0" stroked="f"/>
        </w:pict>
      </w:r>
    </w:p>
    <w:p w14:paraId="44203220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8. REQUEST FOR IMMEDIATE SEARCH</w:t>
      </w:r>
    </w:p>
    <w:p w14:paraId="222FBF22" w14:textId="77777777" w:rsidR="00FB251D" w:rsidRPr="00FB251D" w:rsidRDefault="00FB251D" w:rsidP="00FB251D">
      <w:r w:rsidRPr="00FB251D">
        <w:t>Please undertake an immediate search for the Westminster-stamped document.</w:t>
      </w:r>
    </w:p>
    <w:p w14:paraId="1CC43619" w14:textId="77777777" w:rsidR="00FB251D" w:rsidRPr="00FB251D" w:rsidRDefault="00FB251D" w:rsidP="00FB251D">
      <w:r w:rsidRPr="00FB251D">
        <w:t>The search should include, insofar as relevant:</w:t>
      </w:r>
    </w:p>
    <w:p w14:paraId="2E5C2025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documents handled by security personnel on 26 August 2026;</w:t>
      </w:r>
    </w:p>
    <w:p w14:paraId="1F49F4B9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Court Security records;</w:t>
      </w:r>
    </w:p>
    <w:p w14:paraId="733E2968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security supervisors' records;</w:t>
      </w:r>
    </w:p>
    <w:p w14:paraId="32C77092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reception areas;</w:t>
      </w:r>
    </w:p>
    <w:p w14:paraId="28365932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administrative offices;</w:t>
      </w:r>
    </w:p>
    <w:p w14:paraId="4808A9EE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case papers;</w:t>
      </w:r>
    </w:p>
    <w:p w14:paraId="0F6BF657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complaint records;</w:t>
      </w:r>
    </w:p>
    <w:p w14:paraId="3BD62A24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documents awaiting scanning;</w:t>
      </w:r>
    </w:p>
    <w:p w14:paraId="221B8C4F" w14:textId="77777777" w:rsidR="00FB251D" w:rsidRPr="00FB251D" w:rsidRDefault="00FB251D" w:rsidP="00FB251D">
      <w:pPr>
        <w:numPr>
          <w:ilvl w:val="0"/>
          <w:numId w:val="9"/>
        </w:numPr>
      </w:pPr>
      <w:proofErr w:type="gramStart"/>
      <w:r w:rsidRPr="00FB251D">
        <w:t>scanned-document</w:t>
      </w:r>
      <w:proofErr w:type="gramEnd"/>
      <w:r w:rsidRPr="00FB251D">
        <w:t xml:space="preserve"> holding areas;</w:t>
      </w:r>
    </w:p>
    <w:p w14:paraId="15E27563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internal mail or document-transfer locations;</w:t>
      </w:r>
    </w:p>
    <w:p w14:paraId="2BBE23C5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 xml:space="preserve">papers associated with Case Reference </w:t>
      </w:r>
      <w:r w:rsidRPr="00FB251D">
        <w:rPr>
          <w:b/>
          <w:bCs/>
        </w:rPr>
        <w:t>01GD1160226</w:t>
      </w:r>
      <w:r w:rsidRPr="00FB251D">
        <w:t>; and</w:t>
      </w:r>
    </w:p>
    <w:p w14:paraId="386EF703" w14:textId="77777777" w:rsidR="00FB251D" w:rsidRPr="00FB251D" w:rsidRDefault="00FB251D" w:rsidP="00FB251D">
      <w:pPr>
        <w:numPr>
          <w:ilvl w:val="0"/>
          <w:numId w:val="9"/>
        </w:numPr>
      </w:pPr>
      <w:r w:rsidRPr="00FB251D">
        <w:t>any other location to which the document may reasonably have been transferred.</w:t>
      </w:r>
    </w:p>
    <w:p w14:paraId="1406FBA5" w14:textId="77777777" w:rsidR="00FB251D" w:rsidRPr="00FB251D" w:rsidRDefault="00FB251D" w:rsidP="00FB251D">
      <w:r w:rsidRPr="00FB251D">
        <w:t>If the document was scanned, please preserve the scan and associated metadata.</w:t>
      </w:r>
    </w:p>
    <w:p w14:paraId="6AF09C57" w14:textId="77777777" w:rsidR="00FB251D" w:rsidRPr="00FB251D" w:rsidRDefault="00FB251D" w:rsidP="00FB251D">
      <w:r w:rsidRPr="00FB251D">
        <w:pict w14:anchorId="3307C503">
          <v:rect id="_x0000_i1160" style="width:0;height:1.5pt" o:hralign="center" o:hrstd="t" o:hr="t" fillcolor="#a0a0a0" stroked="f"/>
        </w:pict>
      </w:r>
    </w:p>
    <w:p w14:paraId="2BAAA6AD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9. REQUEST FOR TWO COPIES OF WOOD GREEN CROWN COURT DOCUMENTATION</w:t>
      </w:r>
    </w:p>
    <w:p w14:paraId="4CC8F212" w14:textId="77777777" w:rsidR="00FB251D" w:rsidRPr="00FB251D" w:rsidRDefault="00FB251D" w:rsidP="00FB251D">
      <w:r w:rsidRPr="00FB251D">
        <w:t>In addition to return of the Westminster-stamped document, I require:</w:t>
      </w:r>
    </w:p>
    <w:p w14:paraId="53FB715B" w14:textId="77777777" w:rsidR="00FB251D" w:rsidRPr="00FB251D" w:rsidRDefault="00FB251D" w:rsidP="00FB251D">
      <w:r w:rsidRPr="00FB251D">
        <w:rPr>
          <w:b/>
          <w:bCs/>
        </w:rPr>
        <w:t>two complete copies of the relevant Wood Green Crown Court-stamped documentation concerning my advance notice and religious articles.</w:t>
      </w:r>
    </w:p>
    <w:p w14:paraId="7038A193" w14:textId="77777777" w:rsidR="00FB251D" w:rsidRPr="00FB251D" w:rsidRDefault="00FB251D" w:rsidP="00FB251D">
      <w:r w:rsidRPr="00FB251D">
        <w:t>The copies should reproduce the documents in their complete form, including:</w:t>
      </w:r>
    </w:p>
    <w:p w14:paraId="479B655C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t>every page;</w:t>
      </w:r>
    </w:p>
    <w:p w14:paraId="2F8C560F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t>every receipt stamp;</w:t>
      </w:r>
    </w:p>
    <w:p w14:paraId="35CE5CE9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t>every date;</w:t>
      </w:r>
    </w:p>
    <w:p w14:paraId="48CF19DB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t>every handwritten annotation, if any;</w:t>
      </w:r>
    </w:p>
    <w:p w14:paraId="4C1FBDC6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t>every administrative marking, if any;</w:t>
      </w:r>
    </w:p>
    <w:p w14:paraId="78C03F40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lastRenderedPageBreak/>
        <w:t xml:space="preserve">the photograph of the religious articles </w:t>
      </w:r>
      <w:proofErr w:type="gramStart"/>
      <w:r w:rsidRPr="00FB251D">
        <w:t>where</w:t>
      </w:r>
      <w:proofErr w:type="gramEnd"/>
      <w:r w:rsidRPr="00FB251D">
        <w:t xml:space="preserve"> contained in the document; and</w:t>
      </w:r>
    </w:p>
    <w:p w14:paraId="024770CA" w14:textId="77777777" w:rsidR="00FB251D" w:rsidRPr="00FB251D" w:rsidRDefault="00FB251D" w:rsidP="00FB251D">
      <w:pPr>
        <w:numPr>
          <w:ilvl w:val="0"/>
          <w:numId w:val="10"/>
        </w:numPr>
      </w:pPr>
      <w:r w:rsidRPr="00FB251D">
        <w:t>any other marking appearing upon the Court's copy.</w:t>
      </w:r>
    </w:p>
    <w:p w14:paraId="09BEB6A6" w14:textId="77777777" w:rsidR="00FB251D" w:rsidRPr="00FB251D" w:rsidRDefault="00FB251D" w:rsidP="00FB251D">
      <w:r w:rsidRPr="00FB251D">
        <w:t>I request two copies so that I can retain separate evidential and working records.</w:t>
      </w:r>
    </w:p>
    <w:p w14:paraId="7471B9CC" w14:textId="77777777" w:rsidR="00FB251D" w:rsidRPr="00FB251D" w:rsidRDefault="00FB251D" w:rsidP="00FB251D">
      <w:r w:rsidRPr="00FB251D">
        <w:pict w14:anchorId="4C1DCB92">
          <v:rect id="_x0000_i1161" style="width:0;height:1.5pt" o:hralign="center" o:hrstd="t" o:hr="t" fillcolor="#a0a0a0" stroked="f"/>
        </w:pict>
      </w:r>
    </w:p>
    <w:p w14:paraId="49F1C07C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10. EXPLANATION REQUIRED</w:t>
      </w:r>
    </w:p>
    <w:p w14:paraId="5A7229A4" w14:textId="77777777" w:rsidR="00FB251D" w:rsidRPr="00FB251D" w:rsidRDefault="00FB251D" w:rsidP="00FB251D">
      <w:r w:rsidRPr="00FB251D">
        <w:t>The document mix-up requires an explanation.</w:t>
      </w:r>
    </w:p>
    <w:p w14:paraId="68B45530" w14:textId="77777777" w:rsidR="00FB251D" w:rsidRPr="00FB251D" w:rsidRDefault="00FB251D" w:rsidP="00FB251D">
      <w:r w:rsidRPr="00FB251D">
        <w:t>Please establish:</w:t>
      </w:r>
    </w:p>
    <w:p w14:paraId="6934FFC1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which documents were presented or handled;</w:t>
      </w:r>
    </w:p>
    <w:p w14:paraId="31448FD7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which document Wood Green Crown Court intended to retain;</w:t>
      </w:r>
    </w:p>
    <w:p w14:paraId="2E4F0732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 xml:space="preserve">which document was </w:t>
      </w:r>
      <w:proofErr w:type="gramStart"/>
      <w:r w:rsidRPr="00FB251D">
        <w:t>actually retained</w:t>
      </w:r>
      <w:proofErr w:type="gramEnd"/>
      <w:r w:rsidRPr="00FB251D">
        <w:t>;</w:t>
      </w:r>
    </w:p>
    <w:p w14:paraId="28D3C5B5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which document was returned to me;</w:t>
      </w:r>
    </w:p>
    <w:p w14:paraId="5F54819A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who handled the exchange;</w:t>
      </w:r>
    </w:p>
    <w:p w14:paraId="47FCCA69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why the Westminster-stamped document was retained;</w:t>
      </w:r>
    </w:p>
    <w:p w14:paraId="47EDF356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whether the retention was accidental;</w:t>
      </w:r>
    </w:p>
    <w:p w14:paraId="0E9D183E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whether the document was subsequently scanned or filed; and</w:t>
      </w:r>
    </w:p>
    <w:p w14:paraId="3BB7A883" w14:textId="77777777" w:rsidR="00FB251D" w:rsidRPr="00FB251D" w:rsidRDefault="00FB251D" w:rsidP="00FB251D">
      <w:pPr>
        <w:numPr>
          <w:ilvl w:val="0"/>
          <w:numId w:val="11"/>
        </w:numPr>
      </w:pPr>
      <w:r w:rsidRPr="00FB251D">
        <w:t>where the document is currently located.</w:t>
      </w:r>
    </w:p>
    <w:p w14:paraId="0FC886F4" w14:textId="77777777" w:rsidR="00FB251D" w:rsidRPr="00FB251D" w:rsidRDefault="00FB251D" w:rsidP="00FB251D">
      <w:r w:rsidRPr="00FB251D">
        <w:pict w14:anchorId="2E1784D2">
          <v:rect id="_x0000_i1162" style="width:0;height:1.5pt" o:hralign="center" o:hrstd="t" o:hr="t" fillcolor="#a0a0a0" stroked="f"/>
        </w:pict>
      </w:r>
    </w:p>
    <w:p w14:paraId="1AEDFE8F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11. QUESTIONS REQUIRING INDIVIDUAL ANSWERS</w:t>
      </w:r>
    </w:p>
    <w:p w14:paraId="374B651A" w14:textId="77777777" w:rsidR="00FB251D" w:rsidRPr="00FB251D" w:rsidRDefault="00FB251D" w:rsidP="00FB251D">
      <w:r w:rsidRPr="00FB251D">
        <w:t>Please answer each of the following questions separately.</w:t>
      </w:r>
    </w:p>
    <w:p w14:paraId="62727647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</w:t>
      </w:r>
    </w:p>
    <w:p w14:paraId="5C3067D8" w14:textId="77777777" w:rsidR="00FB251D" w:rsidRPr="00FB251D" w:rsidRDefault="00FB251D" w:rsidP="00FB251D">
      <w:r w:rsidRPr="00FB251D">
        <w:t>Does Wood Green Crown Court currently hold a document belonging to me bearing a Westminster Magistrates' Court stamp?</w:t>
      </w:r>
    </w:p>
    <w:p w14:paraId="480CB271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2</w:t>
      </w:r>
    </w:p>
    <w:p w14:paraId="2A268540" w14:textId="77777777" w:rsidR="00FB251D" w:rsidRPr="00FB251D" w:rsidRDefault="00FB251D" w:rsidP="00FB251D">
      <w:r w:rsidRPr="00FB251D">
        <w:t>Has a search been undertaken for that document?</w:t>
      </w:r>
    </w:p>
    <w:p w14:paraId="22D2A6D1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3</w:t>
      </w:r>
    </w:p>
    <w:p w14:paraId="06566D1B" w14:textId="77777777" w:rsidR="00FB251D" w:rsidRPr="00FB251D" w:rsidRDefault="00FB251D" w:rsidP="00FB251D">
      <w:r w:rsidRPr="00FB251D">
        <w:t>If so, where was it found?</w:t>
      </w:r>
    </w:p>
    <w:p w14:paraId="3CA45BBB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4</w:t>
      </w:r>
    </w:p>
    <w:p w14:paraId="085FF43F" w14:textId="77777777" w:rsidR="00FB251D" w:rsidRPr="00FB251D" w:rsidRDefault="00FB251D" w:rsidP="00FB251D">
      <w:r w:rsidRPr="00FB251D">
        <w:t>If it has not yet been located, what locations and records have been searched?</w:t>
      </w:r>
    </w:p>
    <w:p w14:paraId="6429CA29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lastRenderedPageBreak/>
        <w:t>Question 5</w:t>
      </w:r>
    </w:p>
    <w:p w14:paraId="323D665B" w14:textId="77777777" w:rsidR="00FB251D" w:rsidRPr="00FB251D" w:rsidRDefault="00FB251D" w:rsidP="00FB251D">
      <w:r w:rsidRPr="00FB251D">
        <w:t>Which member of staff or security personnel received the document from me on 26 August 2026?</w:t>
      </w:r>
    </w:p>
    <w:p w14:paraId="788C7444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6</w:t>
      </w:r>
    </w:p>
    <w:p w14:paraId="3F555249" w14:textId="77777777" w:rsidR="00FB251D" w:rsidRPr="00FB251D" w:rsidRDefault="00FB251D" w:rsidP="00FB251D">
      <w:r w:rsidRPr="00FB251D">
        <w:t>Why was that document retained?</w:t>
      </w:r>
    </w:p>
    <w:p w14:paraId="47427E7B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7</w:t>
      </w:r>
    </w:p>
    <w:p w14:paraId="5CFB04DB" w14:textId="77777777" w:rsidR="00FB251D" w:rsidRPr="00FB251D" w:rsidRDefault="00FB251D" w:rsidP="00FB251D">
      <w:r w:rsidRPr="00FB251D">
        <w:t>Was it believed at the time to be Wood Green Crown Court's own copy?</w:t>
      </w:r>
    </w:p>
    <w:p w14:paraId="24F62D09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8</w:t>
      </w:r>
    </w:p>
    <w:p w14:paraId="132A8631" w14:textId="77777777" w:rsidR="00FB251D" w:rsidRPr="00FB251D" w:rsidRDefault="00FB251D" w:rsidP="00FB251D">
      <w:r w:rsidRPr="00FB251D">
        <w:t>Was the document scanned?</w:t>
      </w:r>
    </w:p>
    <w:p w14:paraId="616ACA0F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9</w:t>
      </w:r>
    </w:p>
    <w:p w14:paraId="58D68D7F" w14:textId="77777777" w:rsidR="00FB251D" w:rsidRPr="00FB251D" w:rsidRDefault="00FB251D" w:rsidP="00FB251D">
      <w:r w:rsidRPr="00FB251D">
        <w:t>If it was scanned, on what date and into what record or system was it scanned?</w:t>
      </w:r>
    </w:p>
    <w:p w14:paraId="39FF1821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10</w:t>
      </w:r>
    </w:p>
    <w:p w14:paraId="0A4D7F69" w14:textId="77777777" w:rsidR="00FB251D" w:rsidRPr="00FB251D" w:rsidRDefault="00FB251D" w:rsidP="00FB251D">
      <w:r w:rsidRPr="00FB251D">
        <w:t xml:space="preserve">Was the document placed on the court file associated with </w:t>
      </w:r>
      <w:r w:rsidRPr="00FB251D">
        <w:rPr>
          <w:b/>
          <w:bCs/>
        </w:rPr>
        <w:t>Case Reference 01GD1160226</w:t>
      </w:r>
      <w:r w:rsidRPr="00FB251D">
        <w:t>?</w:t>
      </w:r>
    </w:p>
    <w:p w14:paraId="5A1D9551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11</w:t>
      </w:r>
    </w:p>
    <w:p w14:paraId="3BF62AC7" w14:textId="77777777" w:rsidR="00FB251D" w:rsidRPr="00FB251D" w:rsidRDefault="00FB251D" w:rsidP="00FB251D">
      <w:r w:rsidRPr="00FB251D">
        <w:t>Was it passed to Court Security, court administration, the courtroom, a legal adviser, court clerk or any other person?</w:t>
      </w:r>
    </w:p>
    <w:p w14:paraId="6DD3F2C6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12</w:t>
      </w:r>
    </w:p>
    <w:p w14:paraId="77159801" w14:textId="77777777" w:rsidR="00FB251D" w:rsidRPr="00FB251D" w:rsidRDefault="00FB251D" w:rsidP="00FB251D">
      <w:r w:rsidRPr="00FB251D">
        <w:t>Has the document been annotated, marked, altered or otherwise processed since it was retained?</w:t>
      </w:r>
    </w:p>
    <w:p w14:paraId="127544CB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13</w:t>
      </w:r>
    </w:p>
    <w:p w14:paraId="37DCDEE9" w14:textId="77777777" w:rsidR="00FB251D" w:rsidRPr="00FB251D" w:rsidRDefault="00FB251D" w:rsidP="00FB251D">
      <w:r w:rsidRPr="00FB251D">
        <w:t>Can the original Westminster-stamped document now be returned to me?</w:t>
      </w:r>
    </w:p>
    <w:p w14:paraId="2F606F35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14</w:t>
      </w:r>
    </w:p>
    <w:p w14:paraId="21970093" w14:textId="77777777" w:rsidR="00FB251D" w:rsidRPr="00FB251D" w:rsidRDefault="00FB251D" w:rsidP="00FB251D">
      <w:r w:rsidRPr="00FB251D">
        <w:t>When and by what method will it be returned?</w:t>
      </w:r>
    </w:p>
    <w:p w14:paraId="38FDC359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15</w:t>
      </w:r>
    </w:p>
    <w:p w14:paraId="7A3BECCB" w14:textId="77777777" w:rsidR="00FB251D" w:rsidRPr="00FB251D" w:rsidRDefault="00FB251D" w:rsidP="00FB251D">
      <w:r w:rsidRPr="00FB251D">
        <w:t xml:space="preserve">Will Wood Green Crown Court provide me with </w:t>
      </w:r>
      <w:r w:rsidRPr="00FB251D">
        <w:rPr>
          <w:b/>
          <w:bCs/>
        </w:rPr>
        <w:t>two complete copies of its own stamped documentation</w:t>
      </w:r>
      <w:r w:rsidRPr="00FB251D">
        <w:t>?</w:t>
      </w:r>
    </w:p>
    <w:p w14:paraId="67F8222D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16</w:t>
      </w:r>
    </w:p>
    <w:p w14:paraId="3544110F" w14:textId="77777777" w:rsidR="00FB251D" w:rsidRPr="00FB251D" w:rsidRDefault="00FB251D" w:rsidP="00FB251D">
      <w:r w:rsidRPr="00FB251D">
        <w:t>What procedure should have been followed when the documents were exchanged on 26 August 2026?</w:t>
      </w:r>
    </w:p>
    <w:p w14:paraId="0F4F37D5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lastRenderedPageBreak/>
        <w:t>Question 17</w:t>
      </w:r>
    </w:p>
    <w:p w14:paraId="6D1D8F83" w14:textId="77777777" w:rsidR="00FB251D" w:rsidRPr="00FB251D" w:rsidRDefault="00FB251D" w:rsidP="00FB251D">
      <w:r w:rsidRPr="00FB251D">
        <w:t>Was that procedure followed?</w:t>
      </w:r>
    </w:p>
    <w:p w14:paraId="22178A14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18</w:t>
      </w:r>
    </w:p>
    <w:p w14:paraId="7C18F3E8" w14:textId="77777777" w:rsidR="00FB251D" w:rsidRPr="00FB251D" w:rsidRDefault="00FB251D" w:rsidP="00FB251D">
      <w:r w:rsidRPr="00FB251D">
        <w:t>If not, what went wrong?</w:t>
      </w:r>
    </w:p>
    <w:p w14:paraId="645218E5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19</w:t>
      </w:r>
    </w:p>
    <w:p w14:paraId="3C91EEB8" w14:textId="77777777" w:rsidR="00FB251D" w:rsidRPr="00FB251D" w:rsidRDefault="00FB251D" w:rsidP="00FB251D">
      <w:r w:rsidRPr="00FB251D">
        <w:t>Has the incident been recorded as a document-handling error?</w:t>
      </w:r>
    </w:p>
    <w:p w14:paraId="457FE767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Question 20</w:t>
      </w:r>
    </w:p>
    <w:p w14:paraId="56DD3D19" w14:textId="77777777" w:rsidR="00FB251D" w:rsidRPr="00FB251D" w:rsidRDefault="00FB251D" w:rsidP="00FB251D">
      <w:r w:rsidRPr="00FB251D">
        <w:t>What action will be taken to prevent a recurrence?</w:t>
      </w:r>
    </w:p>
    <w:p w14:paraId="007DCA64" w14:textId="77777777" w:rsidR="00FB251D" w:rsidRPr="00FB251D" w:rsidRDefault="00FB251D" w:rsidP="00FB251D">
      <w:r w:rsidRPr="00FB251D">
        <w:pict w14:anchorId="574F2B87">
          <v:rect id="_x0000_i1163" style="width:0;height:1.5pt" o:hralign="center" o:hrstd="t" o:hr="t" fillcolor="#a0a0a0" stroked="f"/>
        </w:pict>
      </w:r>
    </w:p>
    <w:p w14:paraId="74CA1DCA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12. PRESERVATION OF ASSOCIATED RECORDS</w:t>
      </w:r>
    </w:p>
    <w:p w14:paraId="08E5C8D2" w14:textId="77777777" w:rsidR="00FB251D" w:rsidRPr="00FB251D" w:rsidRDefault="00FB251D" w:rsidP="00FB251D">
      <w:r w:rsidRPr="00FB251D">
        <w:t>Please preserve all associated evidence capable of establishing how the documents were handled.</w:t>
      </w:r>
    </w:p>
    <w:p w14:paraId="7255D7A9" w14:textId="77777777" w:rsidR="00FB251D" w:rsidRPr="00FB251D" w:rsidRDefault="00FB251D" w:rsidP="00FB251D">
      <w:r w:rsidRPr="00FB251D">
        <w:t>This includes, insofar as such material exists:</w:t>
      </w:r>
    </w:p>
    <w:p w14:paraId="623F5126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CCTV covering the relevant security/reception area;</w:t>
      </w:r>
    </w:p>
    <w:p w14:paraId="3219083B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security logs;</w:t>
      </w:r>
    </w:p>
    <w:p w14:paraId="055D88B8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incident reports;</w:t>
      </w:r>
    </w:p>
    <w:p w14:paraId="7052A0AE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staff notes;</w:t>
      </w:r>
    </w:p>
    <w:p w14:paraId="2CEB2900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supervisor notes;</w:t>
      </w:r>
    </w:p>
    <w:p w14:paraId="5490AD28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case-management entries;</w:t>
      </w:r>
    </w:p>
    <w:p w14:paraId="4D4FAE4C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scanning records;</w:t>
      </w:r>
    </w:p>
    <w:p w14:paraId="04DE807D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document metadata;</w:t>
      </w:r>
    </w:p>
    <w:p w14:paraId="66F3FDF2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internal emails;</w:t>
      </w:r>
    </w:p>
    <w:p w14:paraId="39621225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internal messages;</w:t>
      </w:r>
    </w:p>
    <w:p w14:paraId="025ED822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records of documents received;</w:t>
      </w:r>
    </w:p>
    <w:p w14:paraId="0B9636CB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records of documents transferred internally;</w:t>
      </w:r>
    </w:p>
    <w:p w14:paraId="1CC0C432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records identifying personnel who handled the documents;</w:t>
      </w:r>
    </w:p>
    <w:p w14:paraId="2A337059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the Court's copy of my advance notice; and</w:t>
      </w:r>
    </w:p>
    <w:p w14:paraId="1269C7C9" w14:textId="77777777" w:rsidR="00FB251D" w:rsidRPr="00FB251D" w:rsidRDefault="00FB251D" w:rsidP="00FB251D">
      <w:pPr>
        <w:numPr>
          <w:ilvl w:val="0"/>
          <w:numId w:val="12"/>
        </w:numPr>
      </w:pPr>
      <w:r w:rsidRPr="00FB251D">
        <w:t>the Westminster-stamped document itself.</w:t>
      </w:r>
    </w:p>
    <w:p w14:paraId="7F2223C0" w14:textId="77777777" w:rsidR="00FB251D" w:rsidRPr="00FB251D" w:rsidRDefault="00FB251D" w:rsidP="00FB251D">
      <w:r w:rsidRPr="00FB251D">
        <w:lastRenderedPageBreak/>
        <w:t>The purpose of this request is to permit the documentary history to be reconstructed objectively if necessary.</w:t>
      </w:r>
    </w:p>
    <w:p w14:paraId="5BC26802" w14:textId="77777777" w:rsidR="00FB251D" w:rsidRPr="00FB251D" w:rsidRDefault="00FB251D" w:rsidP="00FB251D">
      <w:r w:rsidRPr="00FB251D">
        <w:pict w14:anchorId="1345BF93">
          <v:rect id="_x0000_i1164" style="width:0;height:1.5pt" o:hralign="center" o:hrstd="t" o:hr="t" fillcolor="#a0a0a0" stroked="f"/>
        </w:pict>
      </w:r>
    </w:p>
    <w:p w14:paraId="4C1D027F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13. CCTV PRESERVATION</w:t>
      </w:r>
    </w:p>
    <w:p w14:paraId="0FF59FF3" w14:textId="77777777" w:rsidR="00FB251D" w:rsidRPr="00FB251D" w:rsidRDefault="00FB251D" w:rsidP="00FB251D">
      <w:r w:rsidRPr="00FB251D">
        <w:t>If CCTV captured the interaction during which the documents were exchanged, I specifically request that the relevant footage be preserved immediately.</w:t>
      </w:r>
    </w:p>
    <w:p w14:paraId="5D05F0A3" w14:textId="77777777" w:rsidR="00FB251D" w:rsidRPr="00FB251D" w:rsidRDefault="00FB251D" w:rsidP="00FB251D">
      <w:r w:rsidRPr="00FB251D">
        <w:t>The footage may assist in establishing:</w:t>
      </w:r>
    </w:p>
    <w:p w14:paraId="47ED825E" w14:textId="77777777" w:rsidR="00FB251D" w:rsidRPr="00FB251D" w:rsidRDefault="00FB251D" w:rsidP="00FB251D">
      <w:pPr>
        <w:numPr>
          <w:ilvl w:val="0"/>
          <w:numId w:val="13"/>
        </w:numPr>
      </w:pPr>
      <w:r w:rsidRPr="00FB251D">
        <w:t>which documents I produced;</w:t>
      </w:r>
    </w:p>
    <w:p w14:paraId="7DAF323A" w14:textId="77777777" w:rsidR="00FB251D" w:rsidRPr="00FB251D" w:rsidRDefault="00FB251D" w:rsidP="00FB251D">
      <w:pPr>
        <w:numPr>
          <w:ilvl w:val="0"/>
          <w:numId w:val="13"/>
        </w:numPr>
      </w:pPr>
      <w:r w:rsidRPr="00FB251D">
        <w:t>which documents were handled by security;</w:t>
      </w:r>
    </w:p>
    <w:p w14:paraId="4526D25B" w14:textId="77777777" w:rsidR="00FB251D" w:rsidRPr="00FB251D" w:rsidRDefault="00FB251D" w:rsidP="00FB251D">
      <w:pPr>
        <w:numPr>
          <w:ilvl w:val="0"/>
          <w:numId w:val="13"/>
        </w:numPr>
      </w:pPr>
      <w:r w:rsidRPr="00FB251D">
        <w:t>which documents were returned to me;</w:t>
      </w:r>
    </w:p>
    <w:p w14:paraId="7D60CD7D" w14:textId="77777777" w:rsidR="00FB251D" w:rsidRPr="00FB251D" w:rsidRDefault="00FB251D" w:rsidP="00FB251D">
      <w:pPr>
        <w:numPr>
          <w:ilvl w:val="0"/>
          <w:numId w:val="13"/>
        </w:numPr>
      </w:pPr>
      <w:r w:rsidRPr="00FB251D">
        <w:t>which documents were retained;</w:t>
      </w:r>
    </w:p>
    <w:p w14:paraId="05B82BDA" w14:textId="77777777" w:rsidR="00FB251D" w:rsidRPr="00FB251D" w:rsidRDefault="00FB251D" w:rsidP="00FB251D">
      <w:pPr>
        <w:numPr>
          <w:ilvl w:val="0"/>
          <w:numId w:val="13"/>
        </w:numPr>
      </w:pPr>
      <w:r w:rsidRPr="00FB251D">
        <w:t>which personnel were involved; and</w:t>
      </w:r>
    </w:p>
    <w:p w14:paraId="0576EBFE" w14:textId="77777777" w:rsidR="00FB251D" w:rsidRPr="00FB251D" w:rsidRDefault="00FB251D" w:rsidP="00FB251D">
      <w:pPr>
        <w:numPr>
          <w:ilvl w:val="0"/>
          <w:numId w:val="13"/>
        </w:numPr>
      </w:pPr>
      <w:r w:rsidRPr="00FB251D">
        <w:t>the sequence of events.</w:t>
      </w:r>
    </w:p>
    <w:p w14:paraId="3E481FAD" w14:textId="77777777" w:rsidR="00FB251D" w:rsidRPr="00FB251D" w:rsidRDefault="00FB251D" w:rsidP="00FB251D">
      <w:r w:rsidRPr="00FB251D">
        <w:t>This preservation request should be acted upon before any routine retention period expires.</w:t>
      </w:r>
    </w:p>
    <w:p w14:paraId="6FF416B9" w14:textId="77777777" w:rsidR="00FB251D" w:rsidRPr="00FB251D" w:rsidRDefault="00FB251D" w:rsidP="00FB251D">
      <w:r w:rsidRPr="00FB251D">
        <w:pict w14:anchorId="75D32298">
          <v:rect id="_x0000_i1165" style="width:0;height:1.5pt" o:hralign="center" o:hrstd="t" o:hr="t" fillcolor="#a0a0a0" stroked="f"/>
        </w:pict>
      </w:r>
    </w:p>
    <w:p w14:paraId="0218A01C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14. NO ACCUSATION OF DELIBERATE INTERFERENCE</w:t>
      </w:r>
    </w:p>
    <w:p w14:paraId="05C3110A" w14:textId="77777777" w:rsidR="00FB251D" w:rsidRPr="00FB251D" w:rsidRDefault="00FB251D" w:rsidP="00FB251D">
      <w:r w:rsidRPr="00FB251D">
        <w:t>For the avoidance of doubt:</w:t>
      </w:r>
    </w:p>
    <w:p w14:paraId="27716F53" w14:textId="77777777" w:rsidR="00FB251D" w:rsidRPr="00FB251D" w:rsidRDefault="00FB251D" w:rsidP="00FB251D">
      <w:r w:rsidRPr="00FB251D">
        <w:rPr>
          <w:b/>
          <w:bCs/>
        </w:rPr>
        <w:t>I do not presently allege that anybody deliberately took, concealed, destroyed or interfered with my Westminster-stamped document.</w:t>
      </w:r>
    </w:p>
    <w:p w14:paraId="45C88096" w14:textId="77777777" w:rsidR="00FB251D" w:rsidRPr="00FB251D" w:rsidRDefault="00FB251D" w:rsidP="00FB251D">
      <w:r w:rsidRPr="00FB251D">
        <w:t xml:space="preserve">My present understanding is that there was a </w:t>
      </w:r>
      <w:r w:rsidRPr="00FB251D">
        <w:rPr>
          <w:b/>
          <w:bCs/>
        </w:rPr>
        <w:t>mix-up in the handling of the paperwork</w:t>
      </w:r>
      <w:r w:rsidRPr="00FB251D">
        <w:t>.</w:t>
      </w:r>
    </w:p>
    <w:p w14:paraId="37F9C2FC" w14:textId="77777777" w:rsidR="00FB251D" w:rsidRPr="00FB251D" w:rsidRDefault="00FB251D" w:rsidP="00FB251D">
      <w:r w:rsidRPr="00FB251D">
        <w:t>I have reached no conclusion concerning why that occurred.</w:t>
      </w:r>
    </w:p>
    <w:p w14:paraId="03BA2075" w14:textId="77777777" w:rsidR="00FB251D" w:rsidRPr="00FB251D" w:rsidRDefault="00FB251D" w:rsidP="00FB251D">
      <w:r w:rsidRPr="00FB251D">
        <w:t>I am therefore giving Wood Green Crown Court the opportunity to locate the document, return it and explain what happened.</w:t>
      </w:r>
    </w:p>
    <w:p w14:paraId="167BD2FE" w14:textId="77777777" w:rsidR="00FB251D" w:rsidRPr="00FB251D" w:rsidRDefault="00FB251D" w:rsidP="00FB251D">
      <w:r w:rsidRPr="00FB251D">
        <w:t>If subsequent evidence establishes a different position, that evidence can be considered at that stage.</w:t>
      </w:r>
    </w:p>
    <w:p w14:paraId="275A0D60" w14:textId="77777777" w:rsidR="00FB251D" w:rsidRPr="00FB251D" w:rsidRDefault="00FB251D" w:rsidP="00FB251D">
      <w:r w:rsidRPr="00FB251D">
        <w:pict w14:anchorId="3FE32A43">
          <v:rect id="_x0000_i1166" style="width:0;height:1.5pt" o:hralign="center" o:hrstd="t" o:hr="t" fillcolor="#a0a0a0" stroked="f"/>
        </w:pict>
      </w:r>
    </w:p>
    <w:p w14:paraId="44BFF112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15. SEPARATION FROM THE OTHER COMPLAINTS</w:t>
      </w:r>
    </w:p>
    <w:p w14:paraId="1290072C" w14:textId="77777777" w:rsidR="00FB251D" w:rsidRPr="00FB251D" w:rsidRDefault="00FB251D" w:rsidP="00FB251D">
      <w:r w:rsidRPr="00FB251D">
        <w:t>This document should not be treated as merely another aspect of the religious-discrimination complaint.</w:t>
      </w:r>
    </w:p>
    <w:p w14:paraId="3A6FEF56" w14:textId="77777777" w:rsidR="00FB251D" w:rsidRPr="00FB251D" w:rsidRDefault="00FB251D" w:rsidP="00FB251D">
      <w:r w:rsidRPr="00FB251D">
        <w:lastRenderedPageBreak/>
        <w:t>The documentary issue is independently capable of objective investigation.</w:t>
      </w:r>
    </w:p>
    <w:p w14:paraId="733D939A" w14:textId="77777777" w:rsidR="00FB251D" w:rsidRPr="00FB251D" w:rsidRDefault="00FB251D" w:rsidP="00FB251D">
      <w:r w:rsidRPr="00FB251D">
        <w:t>The four complaints concern:</w:t>
      </w:r>
    </w:p>
    <w:p w14:paraId="1C54613A" w14:textId="77777777" w:rsidR="00FB251D" w:rsidRPr="00FB251D" w:rsidRDefault="00FB251D" w:rsidP="00FB251D">
      <w:r w:rsidRPr="00FB251D">
        <w:rPr>
          <w:b/>
          <w:bCs/>
        </w:rPr>
        <w:t>Document 1:</w:t>
      </w:r>
      <w:r w:rsidRPr="00FB251D">
        <w:t xml:space="preserve"> Advance notice and apparent administrative/internal communication failure.</w:t>
      </w:r>
    </w:p>
    <w:p w14:paraId="6C229F4C" w14:textId="77777777" w:rsidR="00FB251D" w:rsidRPr="00FB251D" w:rsidRDefault="00FB251D" w:rsidP="00FB251D">
      <w:r w:rsidRPr="00FB251D">
        <w:rPr>
          <w:b/>
          <w:bCs/>
        </w:rPr>
        <w:t>Document 2:</w:t>
      </w:r>
      <w:r w:rsidRPr="00FB251D">
        <w:t xml:space="preserve"> Requirement to remove the religious wrist/arm cuff and the security justification for that decision.</w:t>
      </w:r>
    </w:p>
    <w:p w14:paraId="07460D6A" w14:textId="77777777" w:rsidR="00FB251D" w:rsidRPr="00FB251D" w:rsidRDefault="00FB251D" w:rsidP="00FB251D">
      <w:r w:rsidRPr="00FB251D">
        <w:rPr>
          <w:b/>
          <w:bCs/>
        </w:rPr>
        <w:t>Document 3:</w:t>
      </w:r>
      <w:r w:rsidRPr="00FB251D">
        <w:t xml:space="preserve"> Equality, race and religion safeguarding concerns.</w:t>
      </w:r>
    </w:p>
    <w:p w14:paraId="257D5714" w14:textId="77777777" w:rsidR="00FB251D" w:rsidRPr="00FB251D" w:rsidRDefault="00FB251D" w:rsidP="00FB251D">
      <w:r w:rsidRPr="00FB251D">
        <w:rPr>
          <w:b/>
          <w:bCs/>
        </w:rPr>
        <w:t>Document 4:</w:t>
      </w:r>
      <w:r w:rsidRPr="00FB251D">
        <w:t xml:space="preserve"> Mishandling, retention and recovery of stamped documentary evidence.</w:t>
      </w:r>
    </w:p>
    <w:p w14:paraId="54825D40" w14:textId="77777777" w:rsidR="00FB251D" w:rsidRPr="00FB251D" w:rsidRDefault="00FB251D" w:rsidP="00FB251D">
      <w:r w:rsidRPr="00FB251D">
        <w:t>I require the matters to remain identifiable separately within the complaint process even if HMCTS administratively assigns them a common overarching complaint reference.</w:t>
      </w:r>
    </w:p>
    <w:p w14:paraId="284048ED" w14:textId="77777777" w:rsidR="00FB251D" w:rsidRPr="00FB251D" w:rsidRDefault="00FB251D" w:rsidP="00FB251D">
      <w:r w:rsidRPr="00FB251D">
        <w:pict w14:anchorId="08D92EB9">
          <v:rect id="_x0000_i1167" style="width:0;height:1.5pt" o:hralign="center" o:hrstd="t" o:hr="t" fillcolor="#a0a0a0" stroked="f"/>
        </w:pict>
      </w:r>
    </w:p>
    <w:p w14:paraId="453A7C6C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16. OUTCOME REQUIRED</w:t>
      </w:r>
    </w:p>
    <w:p w14:paraId="6FC40A48" w14:textId="77777777" w:rsidR="00FB251D" w:rsidRPr="00FB251D" w:rsidRDefault="00FB251D" w:rsidP="00FB251D">
      <w:r w:rsidRPr="00FB251D">
        <w:t>I require the following:</w:t>
      </w:r>
    </w:p>
    <w:p w14:paraId="4ECB5E32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immediate acknowledgement of this complaint;</w:t>
      </w:r>
    </w:p>
    <w:p w14:paraId="6AE98FAF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confirmation that an urgent search has been initiated;</w:t>
      </w:r>
    </w:p>
    <w:p w14:paraId="1D3A1F84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preservation of the Westminster-stamped document;</w:t>
      </w:r>
    </w:p>
    <w:p w14:paraId="59D7D701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 xml:space="preserve">return of the </w:t>
      </w:r>
      <w:r w:rsidRPr="00FB251D">
        <w:rPr>
          <w:b/>
          <w:bCs/>
        </w:rPr>
        <w:t>actual Westminster Magistrates' Court-stamped document</w:t>
      </w:r>
      <w:r w:rsidRPr="00FB251D">
        <w:t xml:space="preserve"> retained on 26 August 2026;</w:t>
      </w:r>
    </w:p>
    <w:p w14:paraId="48602937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rPr>
          <w:b/>
          <w:bCs/>
        </w:rPr>
        <w:t>two complete copies of the relevant Wood Green Crown Court-stamped documents</w:t>
      </w:r>
      <w:r w:rsidRPr="00FB251D">
        <w:t>;</w:t>
      </w:r>
    </w:p>
    <w:p w14:paraId="2C19F361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confirmation of whether the Westminster-stamped document was scanned;</w:t>
      </w:r>
    </w:p>
    <w:p w14:paraId="7A9AA641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confirmation of whether it was placed upon the court file;</w:t>
      </w:r>
    </w:p>
    <w:p w14:paraId="19E8F989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identification of how and why the document mix-up occurred;</w:t>
      </w:r>
    </w:p>
    <w:p w14:paraId="19B9C23B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individual answers to the questions contained in Section 11;</w:t>
      </w:r>
    </w:p>
    <w:p w14:paraId="065D1386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confirmation that relevant CCTV and documentary records have been preserved;</w:t>
      </w:r>
    </w:p>
    <w:p w14:paraId="3BC2B719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confirmation of any corrective action taken; and</w:t>
      </w:r>
    </w:p>
    <w:p w14:paraId="37F7157F" w14:textId="77777777" w:rsidR="00FB251D" w:rsidRPr="00FB251D" w:rsidRDefault="00FB251D" w:rsidP="00FB251D">
      <w:pPr>
        <w:numPr>
          <w:ilvl w:val="0"/>
          <w:numId w:val="14"/>
        </w:numPr>
      </w:pPr>
      <w:r w:rsidRPr="00FB251D">
        <w:t>a written apology for the document-handling error if the investigation confirms my account.</w:t>
      </w:r>
    </w:p>
    <w:p w14:paraId="1D0073B1" w14:textId="77777777" w:rsidR="00FB251D" w:rsidRPr="00FB251D" w:rsidRDefault="00FB251D" w:rsidP="00FB251D">
      <w:r w:rsidRPr="00FB251D">
        <w:pict w14:anchorId="0EE235A5">
          <v:rect id="_x0000_i1168" style="width:0;height:1.5pt" o:hralign="center" o:hrstd="t" o:hr="t" fillcolor="#a0a0a0" stroked="f"/>
        </w:pict>
      </w:r>
    </w:p>
    <w:p w14:paraId="35631CE0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lastRenderedPageBreak/>
        <w:t>17. IF THE DOCUMENT CANNOT BE LOCATED</w:t>
      </w:r>
    </w:p>
    <w:p w14:paraId="36579378" w14:textId="77777777" w:rsidR="00FB251D" w:rsidRPr="00FB251D" w:rsidRDefault="00FB251D" w:rsidP="00FB251D">
      <w:r w:rsidRPr="00FB251D">
        <w:t>If the Westminster-stamped document cannot be located, I require a substantive written response identifying:</w:t>
      </w:r>
    </w:p>
    <w:p w14:paraId="58C1311E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the searches undertaken;</w:t>
      </w:r>
    </w:p>
    <w:p w14:paraId="06863387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the dates upon which those searches were undertaken;</w:t>
      </w:r>
    </w:p>
    <w:p w14:paraId="65737D89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the departments or locations searched;</w:t>
      </w:r>
    </w:p>
    <w:p w14:paraId="1AA3D327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whether relevant personnel were asked about the document;</w:t>
      </w:r>
    </w:p>
    <w:p w14:paraId="19E8459A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whether any scanned image exists;</w:t>
      </w:r>
    </w:p>
    <w:p w14:paraId="7EC2F4E4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whether CCTV or other evidence was examined;</w:t>
      </w:r>
    </w:p>
    <w:p w14:paraId="1839C7C4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the Court's conclusion concerning what happened to the document;</w:t>
      </w:r>
    </w:p>
    <w:p w14:paraId="7BB16445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whether the loss has been formally recorded;</w:t>
      </w:r>
    </w:p>
    <w:p w14:paraId="5F60A280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what remedial action is proposed; and</w:t>
      </w:r>
    </w:p>
    <w:p w14:paraId="1946F706" w14:textId="77777777" w:rsidR="00FB251D" w:rsidRPr="00FB251D" w:rsidRDefault="00FB251D" w:rsidP="00FB251D">
      <w:pPr>
        <w:numPr>
          <w:ilvl w:val="0"/>
          <w:numId w:val="15"/>
        </w:numPr>
      </w:pPr>
      <w:r w:rsidRPr="00FB251D">
        <w:t>what steps Wood Green Crown Court proposes to take to restore my evidential position as far as reasonably possible.</w:t>
      </w:r>
    </w:p>
    <w:p w14:paraId="527F5195" w14:textId="77777777" w:rsidR="00FB251D" w:rsidRPr="00FB251D" w:rsidRDefault="00FB251D" w:rsidP="00FB251D">
      <w:r w:rsidRPr="00FB251D">
        <w:t>A statement simply saying that the document “cannot be found” would not adequately explain the position.</w:t>
      </w:r>
    </w:p>
    <w:p w14:paraId="7969A801" w14:textId="77777777" w:rsidR="00FB251D" w:rsidRPr="00FB251D" w:rsidRDefault="00FB251D" w:rsidP="00FB251D">
      <w:r w:rsidRPr="00FB251D">
        <w:pict w14:anchorId="1730A488">
          <v:rect id="_x0000_i1169" style="width:0;height:1.5pt" o:hralign="center" o:hrstd="t" o:hr="t" fillcolor="#a0a0a0" stroked="f"/>
        </w:pict>
      </w:r>
    </w:p>
    <w:p w14:paraId="655F1743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18. PRIORITY OF RETURN</w:t>
      </w:r>
    </w:p>
    <w:p w14:paraId="0C0C4A92" w14:textId="77777777" w:rsidR="00FB251D" w:rsidRPr="00FB251D" w:rsidRDefault="00FB251D" w:rsidP="00FB251D">
      <w:r w:rsidRPr="00FB251D">
        <w:t xml:space="preserve">Because the Westminster-stamped document forms part of my evidential record concerning ongoing court proceedings, I ask that the </w:t>
      </w:r>
      <w:r w:rsidRPr="00FB251D">
        <w:rPr>
          <w:b/>
          <w:bCs/>
        </w:rPr>
        <w:t>document-recovery element of this complaint be treated urgently and independently of the ordinary timetable for determining the remainder of the complaint.</w:t>
      </w:r>
    </w:p>
    <w:p w14:paraId="4E9585BA" w14:textId="77777777" w:rsidR="00FB251D" w:rsidRPr="00FB251D" w:rsidRDefault="00FB251D" w:rsidP="00FB251D">
      <w:r w:rsidRPr="00FB251D">
        <w:t>There is no reason to delay returning my document until every other aspect of Documents 1–4 has been investigated.</w:t>
      </w:r>
    </w:p>
    <w:p w14:paraId="5937FD5F" w14:textId="77777777" w:rsidR="00FB251D" w:rsidRPr="00FB251D" w:rsidRDefault="00FB251D" w:rsidP="00FB251D">
      <w:r w:rsidRPr="00FB251D">
        <w:t>If it is located, please notify me in writing immediately and arrange its return.</w:t>
      </w:r>
    </w:p>
    <w:p w14:paraId="54000651" w14:textId="77777777" w:rsidR="00FB251D" w:rsidRPr="00FB251D" w:rsidRDefault="00FB251D" w:rsidP="00FB251D">
      <w:r w:rsidRPr="00FB251D">
        <w:pict w14:anchorId="4024A19D">
          <v:rect id="_x0000_i1170" style="width:0;height:1.5pt" o:hralign="center" o:hrstd="t" o:hr="t" fillcolor="#a0a0a0" stroked="f"/>
        </w:pict>
      </w:r>
    </w:p>
    <w:p w14:paraId="1FFF4558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19. WRITTEN COMMUNICATION AND AUDIT TRAIL</w:t>
      </w:r>
    </w:p>
    <w:p w14:paraId="1F13F45F" w14:textId="77777777" w:rsidR="00FB251D" w:rsidRPr="00FB251D" w:rsidRDefault="00FB251D" w:rsidP="00FB251D">
      <w:r w:rsidRPr="00FB251D">
        <w:t xml:space="preserve">Please communicate with me </w:t>
      </w:r>
      <w:r w:rsidRPr="00FB251D">
        <w:rPr>
          <w:b/>
          <w:bCs/>
        </w:rPr>
        <w:t>in writing</w:t>
      </w:r>
      <w:r w:rsidRPr="00FB251D">
        <w:t xml:space="preserve"> so that a complete audit trail is maintained.</w:t>
      </w:r>
    </w:p>
    <w:p w14:paraId="5B92AB37" w14:textId="77777777" w:rsidR="00FB251D" w:rsidRPr="00FB251D" w:rsidRDefault="00FB251D" w:rsidP="00FB251D">
      <w:r w:rsidRPr="00FB251D">
        <w:t>Please acknowledge:</w:t>
      </w:r>
    </w:p>
    <w:p w14:paraId="24BF3A7E" w14:textId="77777777" w:rsidR="00FB251D" w:rsidRPr="00FB251D" w:rsidRDefault="00FB251D" w:rsidP="00FB251D">
      <w:pPr>
        <w:numPr>
          <w:ilvl w:val="0"/>
          <w:numId w:val="16"/>
        </w:numPr>
      </w:pPr>
      <w:r w:rsidRPr="00FB251D">
        <w:t>receipt of this complaint;</w:t>
      </w:r>
    </w:p>
    <w:p w14:paraId="5733C19F" w14:textId="77777777" w:rsidR="00FB251D" w:rsidRPr="00FB251D" w:rsidRDefault="00FB251D" w:rsidP="00FB251D">
      <w:pPr>
        <w:numPr>
          <w:ilvl w:val="0"/>
          <w:numId w:val="16"/>
        </w:numPr>
      </w:pPr>
      <w:r w:rsidRPr="00FB251D">
        <w:lastRenderedPageBreak/>
        <w:t>that the document-preservation request has been recorded;</w:t>
      </w:r>
    </w:p>
    <w:p w14:paraId="7797E665" w14:textId="77777777" w:rsidR="00FB251D" w:rsidRPr="00FB251D" w:rsidRDefault="00FB251D" w:rsidP="00FB251D">
      <w:pPr>
        <w:numPr>
          <w:ilvl w:val="0"/>
          <w:numId w:val="16"/>
        </w:numPr>
      </w:pPr>
      <w:r w:rsidRPr="00FB251D">
        <w:t>that the CCTV-preservation request has been recorded;</w:t>
      </w:r>
    </w:p>
    <w:p w14:paraId="196EB7A4" w14:textId="77777777" w:rsidR="00FB251D" w:rsidRPr="00FB251D" w:rsidRDefault="00FB251D" w:rsidP="00FB251D">
      <w:pPr>
        <w:numPr>
          <w:ilvl w:val="0"/>
          <w:numId w:val="16"/>
        </w:numPr>
      </w:pPr>
      <w:r w:rsidRPr="00FB251D">
        <w:t>that a search for the Westminster-stamped document has commenced; and</w:t>
      </w:r>
    </w:p>
    <w:p w14:paraId="4787C74C" w14:textId="77777777" w:rsidR="00FB251D" w:rsidRPr="00FB251D" w:rsidRDefault="00FB251D" w:rsidP="00FB251D">
      <w:pPr>
        <w:numPr>
          <w:ilvl w:val="0"/>
          <w:numId w:val="16"/>
        </w:numPr>
      </w:pPr>
      <w:r w:rsidRPr="00FB251D">
        <w:t>the complaint reference allocated to this matter.</w:t>
      </w:r>
    </w:p>
    <w:p w14:paraId="3EF59BB5" w14:textId="77777777" w:rsidR="00FB251D" w:rsidRPr="00FB251D" w:rsidRDefault="00FB251D" w:rsidP="00FB251D">
      <w:r w:rsidRPr="00FB251D">
        <w:t>Please respond to the numbered questions individually.</w:t>
      </w:r>
    </w:p>
    <w:p w14:paraId="6F633436" w14:textId="77777777" w:rsidR="00FB251D" w:rsidRPr="00FB251D" w:rsidRDefault="00FB251D" w:rsidP="00FB251D">
      <w:r w:rsidRPr="00FB251D">
        <w:pict w14:anchorId="5858E451">
          <v:rect id="_x0000_i1171" style="width:0;height:1.5pt" o:hralign="center" o:hrstd="t" o:hr="t" fillcolor="#a0a0a0" stroked="f"/>
        </w:pict>
      </w:r>
    </w:p>
    <w:p w14:paraId="4BD6E411" w14:textId="77777777" w:rsidR="00FB251D" w:rsidRPr="00FB251D" w:rsidRDefault="00FB251D" w:rsidP="00FB251D">
      <w:pPr>
        <w:rPr>
          <w:b/>
          <w:bCs/>
        </w:rPr>
      </w:pPr>
      <w:r w:rsidRPr="00FB251D">
        <w:rPr>
          <w:b/>
          <w:bCs/>
        </w:rPr>
        <w:t>20. FINAL POSITION</w:t>
      </w:r>
    </w:p>
    <w:p w14:paraId="0DF8421C" w14:textId="77777777" w:rsidR="00FB251D" w:rsidRPr="00FB251D" w:rsidRDefault="00FB251D" w:rsidP="00FB251D">
      <w:r w:rsidRPr="00FB251D">
        <w:t>The immediate issue is straightforward.</w:t>
      </w:r>
    </w:p>
    <w:p w14:paraId="080CEF29" w14:textId="77777777" w:rsidR="00FB251D" w:rsidRPr="00FB251D" w:rsidRDefault="00FB251D" w:rsidP="00FB251D">
      <w:r w:rsidRPr="00FB251D">
        <w:rPr>
          <w:b/>
          <w:bCs/>
        </w:rPr>
        <w:t>Wood Green Crown Court appears to have retained my Westminster Magistrates' Court-stamped evidential copy when it should have retained its own Wood Green Crown Court copy.</w:t>
      </w:r>
    </w:p>
    <w:p w14:paraId="733FBA34" w14:textId="77777777" w:rsidR="00FB251D" w:rsidRPr="00FB251D" w:rsidRDefault="00FB251D" w:rsidP="00FB251D">
      <w:r w:rsidRPr="00FB251D">
        <w:t>I currently possess Wood Green Crown Court-stamped material which supports my account that there was confusion in the exchange of the paperwork.</w:t>
      </w:r>
    </w:p>
    <w:p w14:paraId="6ED75393" w14:textId="77777777" w:rsidR="00FB251D" w:rsidRPr="00FB251D" w:rsidRDefault="00FB251D" w:rsidP="00FB251D">
      <w:r w:rsidRPr="00FB251D">
        <w:t>I require the Court to establish exactly what occurred.</w:t>
      </w:r>
    </w:p>
    <w:p w14:paraId="55AE23D0" w14:textId="77777777" w:rsidR="00FB251D" w:rsidRPr="00FB251D" w:rsidRDefault="00FB251D" w:rsidP="00FB251D">
      <w:r w:rsidRPr="00FB251D">
        <w:t>Most importantly:</w:t>
      </w:r>
    </w:p>
    <w:p w14:paraId="14A0D4AE" w14:textId="77777777" w:rsidR="00FB251D" w:rsidRPr="00FB251D" w:rsidRDefault="00FB251D" w:rsidP="00FB251D">
      <w:r w:rsidRPr="00FB251D">
        <w:rPr>
          <w:b/>
          <w:bCs/>
        </w:rPr>
        <w:t>I require my Westminster Magistrates' Court-stamped document to be located, preserved and returned to me.</w:t>
      </w:r>
    </w:p>
    <w:p w14:paraId="790BE32F" w14:textId="77777777" w:rsidR="00FB251D" w:rsidRPr="00FB251D" w:rsidRDefault="00FB251D" w:rsidP="00FB251D">
      <w:r w:rsidRPr="00FB251D">
        <w:rPr>
          <w:b/>
          <w:bCs/>
        </w:rPr>
        <w:t>I require two complete copies of the relevant Wood Green Crown Court-stamped documentation.</w:t>
      </w:r>
    </w:p>
    <w:p w14:paraId="58178952" w14:textId="77777777" w:rsidR="00FB251D" w:rsidRPr="00FB251D" w:rsidRDefault="00FB251D" w:rsidP="00FB251D">
      <w:r w:rsidRPr="00FB251D">
        <w:rPr>
          <w:b/>
          <w:bCs/>
        </w:rPr>
        <w:t>I require an explanation of how the document mix-up occurred.</w:t>
      </w:r>
    </w:p>
    <w:p w14:paraId="19FBE363" w14:textId="77777777" w:rsidR="00FB251D" w:rsidRPr="00FB251D" w:rsidRDefault="00FB251D" w:rsidP="00FB251D">
      <w:r w:rsidRPr="00FB251D">
        <w:t>I make no allegation at this stage that the incorrect retention of the document was deliberate.</w:t>
      </w:r>
    </w:p>
    <w:p w14:paraId="6F4F0336" w14:textId="77777777" w:rsidR="00FB251D" w:rsidRPr="00FB251D" w:rsidRDefault="00FB251D" w:rsidP="00FB251D">
      <w:r w:rsidRPr="00FB251D">
        <w:t>Please deal with the recovery and preservation aspects of this request urgently.</w:t>
      </w:r>
    </w:p>
    <w:p w14:paraId="453B1BF0" w14:textId="77777777" w:rsidR="00FB251D" w:rsidRPr="00FB251D" w:rsidRDefault="00FB251D" w:rsidP="00FB251D">
      <w:r w:rsidRPr="00FB251D">
        <w:t>Yours faithfully,</w:t>
      </w:r>
    </w:p>
    <w:p w14:paraId="07ABA0A1" w14:textId="09AA52B3" w:rsidR="00FB251D" w:rsidRPr="00FB251D" w:rsidRDefault="00FB251D" w:rsidP="00FB251D">
      <w:r w:rsidRPr="00FB251D">
        <w:rPr>
          <w:b/>
          <w:bCs/>
        </w:rPr>
        <w:lastRenderedPageBreak/>
        <w:t>Derrick Lynch</w:t>
      </w:r>
      <w:r>
        <w:rPr>
          <w:noProof/>
        </w:rPr>
        <w:drawing>
          <wp:inline distT="0" distB="0" distL="0" distR="0" wp14:anchorId="66333FF1" wp14:editId="5728F31D">
            <wp:extent cx="2676525" cy="1674830"/>
            <wp:effectExtent l="0" t="0" r="0" b="1905"/>
            <wp:docPr id="174818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82749" name="Picture 17481827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99" cy="167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251D">
        <w:br/>
      </w:r>
      <w:r w:rsidRPr="00FB251D">
        <w:rPr>
          <w:b/>
          <w:bCs/>
        </w:rPr>
        <w:t>also known as John Canoe</w:t>
      </w:r>
    </w:p>
    <w:p w14:paraId="5E3DFD2E" w14:textId="77777777" w:rsidR="00FB251D" w:rsidRPr="00FB251D" w:rsidRDefault="00FB251D" w:rsidP="00FB251D">
      <w:r w:rsidRPr="00FB251D">
        <w:t>23 Jersey House</w:t>
      </w:r>
      <w:r w:rsidRPr="00FB251D">
        <w:br/>
        <w:t>2 Eastfield Road</w:t>
      </w:r>
      <w:r w:rsidRPr="00FB251D">
        <w:br/>
        <w:t>Enfield</w:t>
      </w:r>
      <w:r w:rsidRPr="00FB251D">
        <w:br/>
        <w:t>EN3 5UY</w:t>
      </w:r>
      <w:r w:rsidRPr="00FB251D">
        <w:br/>
        <w:t>United Kingdom</w:t>
      </w:r>
    </w:p>
    <w:p w14:paraId="0B26AC80" w14:textId="77777777" w:rsidR="00FB251D" w:rsidRPr="00FB251D" w:rsidRDefault="00FB251D" w:rsidP="00FB251D">
      <w:r w:rsidRPr="00FB251D">
        <w:rPr>
          <w:b/>
          <w:bCs/>
        </w:rPr>
        <w:t>Email:</w:t>
      </w:r>
      <w:r w:rsidRPr="00FB251D">
        <w:t xml:space="preserve"> </w:t>
      </w:r>
      <w:hyperlink r:id="rId11" w:history="1">
        <w:r w:rsidRPr="00FB251D">
          <w:rPr>
            <w:rStyle w:val="Hyperlink"/>
          </w:rPr>
          <w:t>Derrick_Lynch@hotmail.co.uk</w:t>
        </w:r>
      </w:hyperlink>
      <w:r w:rsidRPr="00FB251D">
        <w:br/>
      </w:r>
      <w:r w:rsidRPr="00FB251D">
        <w:rPr>
          <w:b/>
          <w:bCs/>
        </w:rPr>
        <w:t>Email:</w:t>
      </w:r>
      <w:r w:rsidRPr="00FB251D">
        <w:t xml:space="preserve"> </w:t>
      </w:r>
      <w:hyperlink r:id="rId12" w:history="1">
        <w:r w:rsidRPr="00FB251D">
          <w:rPr>
            <w:rStyle w:val="Hyperlink"/>
          </w:rPr>
          <w:t>thereparationnation@gmail.com</w:t>
        </w:r>
      </w:hyperlink>
    </w:p>
    <w:p w14:paraId="65B4555B" w14:textId="77777777" w:rsidR="00FB251D" w:rsidRPr="00FB251D" w:rsidRDefault="00FB251D" w:rsidP="00FB251D">
      <w:r w:rsidRPr="00FB251D">
        <w:rPr>
          <w:b/>
          <w:bCs/>
        </w:rPr>
        <w:t>Case Reference:</w:t>
      </w:r>
      <w:r w:rsidRPr="00FB251D">
        <w:t xml:space="preserve"> 01GD1160226</w:t>
      </w:r>
      <w:r w:rsidRPr="00FB251D">
        <w:br/>
      </w:r>
      <w:r w:rsidRPr="00FB251D">
        <w:rPr>
          <w:b/>
          <w:bCs/>
        </w:rPr>
        <w:t>Complaint Reference:</w:t>
      </w:r>
      <w:r w:rsidRPr="00FB251D">
        <w:t xml:space="preserve"> DEL/WGCC/COMPLAINT/04/2026-08-26</w:t>
      </w:r>
    </w:p>
    <w:p w14:paraId="32671B1F" w14:textId="3F30AA45" w:rsidR="00FA0758" w:rsidRDefault="00FA0758" w:rsidP="00E27563"/>
    <w:p w14:paraId="388836F3" w14:textId="01FDABFF" w:rsidR="00003272" w:rsidRDefault="00003272">
      <w:r>
        <w:br w:type="page"/>
      </w:r>
    </w:p>
    <w:p w14:paraId="7BBBF52E" w14:textId="5FC51A2A" w:rsidR="00E27563" w:rsidRPr="00E27563" w:rsidRDefault="00003272" w:rsidP="00E27563">
      <w:r>
        <w:rPr>
          <w:noProof/>
        </w:rPr>
        <w:lastRenderedPageBreak/>
        <w:drawing>
          <wp:inline distT="0" distB="0" distL="0" distR="0" wp14:anchorId="7E735779" wp14:editId="3814C982">
            <wp:extent cx="5379085" cy="8863330"/>
            <wp:effectExtent l="0" t="0" r="0" b="0"/>
            <wp:docPr id="105009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91530" name="Picture 10500915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79630" wp14:editId="0BAE4835">
            <wp:extent cx="5379085" cy="8863330"/>
            <wp:effectExtent l="0" t="0" r="0" b="0"/>
            <wp:docPr id="394726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26286" name="Picture 39472628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89A988" wp14:editId="5E52059D">
            <wp:extent cx="5379085" cy="8863330"/>
            <wp:effectExtent l="0" t="0" r="0" b="0"/>
            <wp:docPr id="5728933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93396" name="Picture 5728933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563" w:rsidRPr="00E2756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E6709" w14:textId="77777777" w:rsidR="00F23EC8" w:rsidRDefault="00F23EC8" w:rsidP="00741188">
      <w:pPr>
        <w:spacing w:after="0" w:line="240" w:lineRule="auto"/>
      </w:pPr>
      <w:r>
        <w:separator/>
      </w:r>
    </w:p>
  </w:endnote>
  <w:endnote w:type="continuationSeparator" w:id="0">
    <w:p w14:paraId="5264C1F4" w14:textId="77777777" w:rsidR="00F23EC8" w:rsidRDefault="00F23EC8" w:rsidP="0074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6C47" w14:textId="77777777" w:rsidR="00741188" w:rsidRDefault="007411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7957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5E91DD" w14:textId="77777777" w:rsidR="00741188" w:rsidRDefault="0074118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40EABCB" w14:textId="77777777" w:rsidR="00741188" w:rsidRDefault="00741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DDAB" w14:textId="77777777" w:rsidR="00741188" w:rsidRDefault="0074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7679" w14:textId="77777777" w:rsidR="00F23EC8" w:rsidRDefault="00F23EC8" w:rsidP="00741188">
      <w:pPr>
        <w:spacing w:after="0" w:line="240" w:lineRule="auto"/>
      </w:pPr>
      <w:r>
        <w:separator/>
      </w:r>
    </w:p>
  </w:footnote>
  <w:footnote w:type="continuationSeparator" w:id="0">
    <w:p w14:paraId="512F4524" w14:textId="77777777" w:rsidR="00F23EC8" w:rsidRDefault="00F23EC8" w:rsidP="0074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9C55" w14:textId="77777777" w:rsidR="00741188" w:rsidRDefault="00741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099E" w14:textId="77777777" w:rsidR="00741188" w:rsidRDefault="00741188">
    <w:pPr>
      <w:pStyle w:val="Header"/>
    </w:pPr>
    <w:r>
      <w:fldChar w:fldCharType="begin"/>
    </w:r>
    <w:r>
      <w:instrText xml:space="preserve"> DATE \@ "dddd, dd MMMM yyyy" </w:instrText>
    </w:r>
    <w:r>
      <w:fldChar w:fldCharType="separate"/>
    </w:r>
    <w:r w:rsidR="00FB251D">
      <w:rPr>
        <w:noProof/>
      </w:rPr>
      <w:t>Wednesday, 26 August 2026</w:t>
    </w:r>
    <w:r>
      <w:fldChar w:fldCharType="end"/>
    </w:r>
    <w:r>
      <w:t xml:space="preserve">  </w:t>
    </w:r>
    <w:r>
      <w:fldChar w:fldCharType="begin"/>
    </w:r>
    <w:r>
      <w:instrText xml:space="preserve"> DATE \@ "dd/MM/yyyy HH:mm:ss" </w:instrText>
    </w:r>
    <w:r>
      <w:fldChar w:fldCharType="separate"/>
    </w:r>
    <w:r w:rsidR="00FB251D">
      <w:rPr>
        <w:noProof/>
      </w:rPr>
      <w:t>26/08/2026 19:18:38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A345" w14:textId="77777777" w:rsidR="00741188" w:rsidRDefault="00741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0A2"/>
    <w:multiLevelType w:val="multilevel"/>
    <w:tmpl w:val="49165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429E0"/>
    <w:multiLevelType w:val="multilevel"/>
    <w:tmpl w:val="500C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5531"/>
    <w:multiLevelType w:val="multilevel"/>
    <w:tmpl w:val="07E4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87348"/>
    <w:multiLevelType w:val="multilevel"/>
    <w:tmpl w:val="DFC8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82B"/>
    <w:multiLevelType w:val="multilevel"/>
    <w:tmpl w:val="72A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67839"/>
    <w:multiLevelType w:val="multilevel"/>
    <w:tmpl w:val="0F9A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4618A"/>
    <w:multiLevelType w:val="multilevel"/>
    <w:tmpl w:val="50FE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F1554"/>
    <w:multiLevelType w:val="multilevel"/>
    <w:tmpl w:val="E514B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D7EA9"/>
    <w:multiLevelType w:val="multilevel"/>
    <w:tmpl w:val="005A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DD465E"/>
    <w:multiLevelType w:val="multilevel"/>
    <w:tmpl w:val="9A0C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914DA"/>
    <w:multiLevelType w:val="multilevel"/>
    <w:tmpl w:val="68AA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E97DF3"/>
    <w:multiLevelType w:val="multilevel"/>
    <w:tmpl w:val="73A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FA76EC"/>
    <w:multiLevelType w:val="multilevel"/>
    <w:tmpl w:val="15E6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673CDA"/>
    <w:multiLevelType w:val="multilevel"/>
    <w:tmpl w:val="8262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51019"/>
    <w:multiLevelType w:val="multilevel"/>
    <w:tmpl w:val="6B92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D24869"/>
    <w:multiLevelType w:val="multilevel"/>
    <w:tmpl w:val="52120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709879">
    <w:abstractNumId w:val="10"/>
  </w:num>
  <w:num w:numId="2" w16cid:durableId="1849950652">
    <w:abstractNumId w:val="9"/>
  </w:num>
  <w:num w:numId="3" w16cid:durableId="1683894172">
    <w:abstractNumId w:val="3"/>
  </w:num>
  <w:num w:numId="4" w16cid:durableId="196506369">
    <w:abstractNumId w:val="5"/>
  </w:num>
  <w:num w:numId="5" w16cid:durableId="1281037299">
    <w:abstractNumId w:val="7"/>
  </w:num>
  <w:num w:numId="6" w16cid:durableId="115412001">
    <w:abstractNumId w:val="2"/>
  </w:num>
  <w:num w:numId="7" w16cid:durableId="1982540930">
    <w:abstractNumId w:val="14"/>
  </w:num>
  <w:num w:numId="8" w16cid:durableId="1682973504">
    <w:abstractNumId w:val="6"/>
  </w:num>
  <w:num w:numId="9" w16cid:durableId="874467559">
    <w:abstractNumId w:val="1"/>
  </w:num>
  <w:num w:numId="10" w16cid:durableId="1537424394">
    <w:abstractNumId w:val="13"/>
  </w:num>
  <w:num w:numId="11" w16cid:durableId="949243504">
    <w:abstractNumId w:val="0"/>
  </w:num>
  <w:num w:numId="12" w16cid:durableId="1550266609">
    <w:abstractNumId w:val="11"/>
  </w:num>
  <w:num w:numId="13" w16cid:durableId="1333990547">
    <w:abstractNumId w:val="8"/>
  </w:num>
  <w:num w:numId="14" w16cid:durableId="1875926992">
    <w:abstractNumId w:val="15"/>
  </w:num>
  <w:num w:numId="15" w16cid:durableId="171994696">
    <w:abstractNumId w:val="12"/>
  </w:num>
  <w:num w:numId="16" w16cid:durableId="563762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1D"/>
    <w:rsid w:val="00003272"/>
    <w:rsid w:val="000A301D"/>
    <w:rsid w:val="002911F4"/>
    <w:rsid w:val="00315B4B"/>
    <w:rsid w:val="00436E57"/>
    <w:rsid w:val="00565C1A"/>
    <w:rsid w:val="00697886"/>
    <w:rsid w:val="00741188"/>
    <w:rsid w:val="008203F7"/>
    <w:rsid w:val="00C80765"/>
    <w:rsid w:val="00E27563"/>
    <w:rsid w:val="00F23EC8"/>
    <w:rsid w:val="00FA0758"/>
    <w:rsid w:val="00FB2064"/>
    <w:rsid w:val="00FB251D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C5683"/>
  <w15:chartTrackingRefBased/>
  <w15:docId w15:val="{A74C023E-AC56-4502-B7BA-17F57612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88"/>
  </w:style>
  <w:style w:type="paragraph" w:styleId="Footer">
    <w:name w:val="footer"/>
    <w:basedOn w:val="Normal"/>
    <w:link w:val="Foot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88"/>
  </w:style>
  <w:style w:type="character" w:styleId="Hyperlink">
    <w:name w:val="Hyperlink"/>
    <w:basedOn w:val="DefaultParagraphFont"/>
    <w:uiPriority w:val="99"/>
    <w:unhideWhenUsed/>
    <w:rsid w:val="00E27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parationnation@gmail.com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Derrick_Lynch@hotmail.co.uk" TargetMode="External"/><Relationship Id="rId12" Type="http://schemas.openxmlformats.org/officeDocument/2006/relationships/hyperlink" Target="mailto:thereparationnation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rick_Lynch@hotmail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woodgreencrowncourt@justice.gov.uk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lack%20Justice%20Plain%20Date%20Time%20Signed%20nam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Black Justice Plain Date Time Signed names</Template>
  <TotalTime>2</TotalTime>
  <Pages>17</Pages>
  <Words>2444</Words>
  <Characters>13935</Characters>
  <Application>Microsoft Office Word</Application>
  <DocSecurity>0</DocSecurity>
  <Lines>116</Lines>
  <Paragraphs>32</Paragraphs>
  <ScaleCrop>false</ScaleCrop>
  <Company/>
  <LinksUpToDate>false</LinksUpToDate>
  <CharactersWithSpaces>16347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ADEJA</dc:creator>
  <cp:keywords/>
  <dc:description/>
  <cp:lastModifiedBy>Derrick Lynch</cp:lastModifiedBy>
  <cp:revision>2</cp:revision>
  <dcterms:created xsi:type="dcterms:W3CDTF">2026-08-26T18:18:00Z</dcterms:created>
  <dcterms:modified xsi:type="dcterms:W3CDTF">2026-08-26T18:20:00Z</dcterms:modified>
</cp:coreProperties>
</file>