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313A2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t>DOCUMENT 1 OF 4</w:t>
      </w:r>
    </w:p>
    <w:p w14:paraId="03450273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t>FORMAL COMPLAINT — ADVANCE NOTICE, INTERNAL COMMUNICATION AND ADMINISTRATIVE FAILURE</w:t>
      </w:r>
    </w:p>
    <w:p w14:paraId="097BAC07" w14:textId="77777777" w:rsidR="0091217B" w:rsidRPr="0091217B" w:rsidRDefault="0091217B" w:rsidP="0091217B">
      <w:r w:rsidRPr="0091217B">
        <w:rPr>
          <w:b/>
          <w:bCs/>
        </w:rPr>
        <w:t>Our Reference:</w:t>
      </w:r>
      <w:r w:rsidRPr="0091217B">
        <w:t xml:space="preserve"> DEL/WGCC/COMPLAINT/01/2026-08-26</w:t>
      </w:r>
      <w:r w:rsidRPr="0091217B">
        <w:br/>
      </w:r>
      <w:r w:rsidRPr="0091217B">
        <w:rPr>
          <w:b/>
          <w:bCs/>
        </w:rPr>
        <w:t>Case Reference:</w:t>
      </w:r>
      <w:r w:rsidRPr="0091217B">
        <w:t xml:space="preserve"> 01GD1160226</w:t>
      </w:r>
      <w:r w:rsidRPr="0091217B">
        <w:br/>
      </w:r>
      <w:r w:rsidRPr="0091217B">
        <w:rPr>
          <w:b/>
          <w:bCs/>
        </w:rPr>
        <w:t>Date:</w:t>
      </w:r>
      <w:r w:rsidRPr="0091217B">
        <w:t xml:space="preserve"> 26 August 2026</w:t>
      </w:r>
    </w:p>
    <w:p w14:paraId="68834F80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t>FROM</w:t>
      </w:r>
    </w:p>
    <w:p w14:paraId="108DD2DC" w14:textId="77777777" w:rsidR="0091217B" w:rsidRPr="0091217B" w:rsidRDefault="0091217B" w:rsidP="0091217B">
      <w:r w:rsidRPr="0091217B">
        <w:rPr>
          <w:b/>
          <w:bCs/>
        </w:rPr>
        <w:t>Derrick Lynch (also known as John Canoe)</w:t>
      </w:r>
      <w:r w:rsidRPr="0091217B">
        <w:br/>
        <w:t>23 Jersey House</w:t>
      </w:r>
      <w:r w:rsidRPr="0091217B">
        <w:br/>
        <w:t>2 Eastfield Road</w:t>
      </w:r>
      <w:r w:rsidRPr="0091217B">
        <w:br/>
        <w:t>Enfield</w:t>
      </w:r>
      <w:r w:rsidRPr="0091217B">
        <w:br/>
        <w:t>EN3 5UY</w:t>
      </w:r>
      <w:r w:rsidRPr="0091217B">
        <w:br/>
        <w:t>United Kingdom</w:t>
      </w:r>
    </w:p>
    <w:p w14:paraId="2BDF05A9" w14:textId="77777777" w:rsidR="0091217B" w:rsidRPr="0091217B" w:rsidRDefault="0091217B" w:rsidP="0091217B">
      <w:r w:rsidRPr="0091217B">
        <w:rPr>
          <w:b/>
          <w:bCs/>
        </w:rPr>
        <w:t>Email:</w:t>
      </w:r>
      <w:r w:rsidRPr="0091217B">
        <w:t xml:space="preserve"> </w:t>
      </w:r>
      <w:hyperlink r:id="rId7" w:history="1">
        <w:r w:rsidRPr="0091217B">
          <w:rPr>
            <w:rStyle w:val="Hyperlink"/>
          </w:rPr>
          <w:t>Derrick_Lynch@hotmail.co.uk</w:t>
        </w:r>
      </w:hyperlink>
      <w:r w:rsidRPr="0091217B">
        <w:br/>
      </w:r>
      <w:r w:rsidRPr="0091217B">
        <w:rPr>
          <w:b/>
          <w:bCs/>
        </w:rPr>
        <w:t>Email:</w:t>
      </w:r>
      <w:r w:rsidRPr="0091217B">
        <w:t xml:space="preserve"> </w:t>
      </w:r>
      <w:hyperlink r:id="rId8" w:history="1">
        <w:r w:rsidRPr="0091217B">
          <w:rPr>
            <w:rStyle w:val="Hyperlink"/>
          </w:rPr>
          <w:t>thereparationnation@gmail.com</w:t>
        </w:r>
      </w:hyperlink>
    </w:p>
    <w:p w14:paraId="25E8DFAA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t>TO</w:t>
      </w:r>
    </w:p>
    <w:p w14:paraId="71D94A3B" w14:textId="77777777" w:rsidR="0091217B" w:rsidRPr="0091217B" w:rsidRDefault="0091217B" w:rsidP="0091217B">
      <w:r w:rsidRPr="0091217B">
        <w:rPr>
          <w:b/>
          <w:bCs/>
        </w:rPr>
        <w:t>Court Manager / Complaints Manager</w:t>
      </w:r>
      <w:r w:rsidRPr="0091217B">
        <w:br/>
      </w:r>
      <w:r w:rsidRPr="0091217B">
        <w:rPr>
          <w:b/>
          <w:bCs/>
        </w:rPr>
        <w:t>Wood Green Crown Court</w:t>
      </w:r>
      <w:r w:rsidRPr="0091217B">
        <w:br/>
        <w:t>Woodall House</w:t>
      </w:r>
      <w:r w:rsidRPr="0091217B">
        <w:br/>
        <w:t>Lordship Lane</w:t>
      </w:r>
      <w:r w:rsidRPr="0091217B">
        <w:br/>
        <w:t>Wood Green</w:t>
      </w:r>
      <w:r w:rsidRPr="0091217B">
        <w:br/>
        <w:t>London</w:t>
      </w:r>
      <w:r w:rsidRPr="0091217B">
        <w:br/>
        <w:t>N22 5LF</w:t>
      </w:r>
      <w:r w:rsidRPr="0091217B">
        <w:br/>
        <w:t>United Kingdom</w:t>
      </w:r>
    </w:p>
    <w:p w14:paraId="3801B298" w14:textId="77777777" w:rsidR="0091217B" w:rsidRPr="0091217B" w:rsidRDefault="0091217B" w:rsidP="0091217B">
      <w:r w:rsidRPr="0091217B">
        <w:rPr>
          <w:b/>
          <w:bCs/>
        </w:rPr>
        <w:t>Email:</w:t>
      </w:r>
      <w:r w:rsidRPr="0091217B">
        <w:t xml:space="preserve"> </w:t>
      </w:r>
      <w:hyperlink r:id="rId9" w:history="1">
        <w:r w:rsidRPr="0091217B">
          <w:rPr>
            <w:rStyle w:val="Hyperlink"/>
          </w:rPr>
          <w:t>woodgreencrowncourt@justice.gov.uk</w:t>
        </w:r>
      </w:hyperlink>
    </w:p>
    <w:p w14:paraId="342D401F" w14:textId="77777777" w:rsidR="0091217B" w:rsidRPr="0091217B" w:rsidRDefault="00000000" w:rsidP="0091217B">
      <w:r>
        <w:pict w14:anchorId="08689594">
          <v:rect id="_x0000_i1025" style="width:0;height:1.5pt" o:hralign="center" o:hrstd="t" o:hr="t" fillcolor="#a0a0a0" stroked="f"/>
        </w:pict>
      </w:r>
    </w:p>
    <w:p w14:paraId="4701A301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t>SUBJECT</w:t>
      </w:r>
    </w:p>
    <w:p w14:paraId="24D72A9E" w14:textId="77777777" w:rsidR="0091217B" w:rsidRPr="0091217B" w:rsidRDefault="0091217B" w:rsidP="0091217B">
      <w:r w:rsidRPr="0091217B">
        <w:rPr>
          <w:b/>
          <w:bCs/>
        </w:rPr>
        <w:t>FORMAL COMPLAINT — FAILURE TO ACT EFFECTIVELY UPON ADVANCE NOTICE CONCERNING RELIGIOUS ARTICLES — ATTENDANCE ON 26 AUGUST 2026</w:t>
      </w:r>
    </w:p>
    <w:p w14:paraId="6D8AAD49" w14:textId="77777777" w:rsidR="0091217B" w:rsidRPr="0091217B" w:rsidRDefault="0091217B" w:rsidP="0091217B">
      <w:r w:rsidRPr="0091217B">
        <w:t>Dear Sir/Madam,</w:t>
      </w:r>
    </w:p>
    <w:p w14:paraId="7C26CB11" w14:textId="77777777" w:rsidR="0091217B" w:rsidRPr="0091217B" w:rsidRDefault="0091217B" w:rsidP="0091217B">
      <w:r w:rsidRPr="0091217B">
        <w:t xml:space="preserve">I submit this as </w:t>
      </w:r>
      <w:r w:rsidRPr="0091217B">
        <w:rPr>
          <w:b/>
          <w:bCs/>
        </w:rPr>
        <w:t>Document 1 of four separate but related formal complaints</w:t>
      </w:r>
      <w:r w:rsidRPr="0091217B">
        <w:t xml:space="preserve"> arising from my attendance at Wood Green Crown Court on </w:t>
      </w:r>
      <w:r w:rsidRPr="0091217B">
        <w:rPr>
          <w:b/>
          <w:bCs/>
        </w:rPr>
        <w:t>26 August 2026</w:t>
      </w:r>
      <w:r w:rsidRPr="0091217B">
        <w:t>.</w:t>
      </w:r>
    </w:p>
    <w:p w14:paraId="77494D9F" w14:textId="77777777" w:rsidR="0091217B" w:rsidRPr="0091217B" w:rsidRDefault="0091217B" w:rsidP="0091217B">
      <w:r w:rsidRPr="0091217B">
        <w:lastRenderedPageBreak/>
        <w:t xml:space="preserve">This document is deliberately confined to the issue of </w:t>
      </w:r>
      <w:r w:rsidRPr="0091217B">
        <w:rPr>
          <w:b/>
          <w:bCs/>
        </w:rPr>
        <w:t>advance notification, receipt and handling of documentation, internal communication and the apparent administrative failure which resulted in confusion when I arrived at the court</w:t>
      </w:r>
      <w:r w:rsidRPr="0091217B">
        <w:t>.</w:t>
      </w:r>
    </w:p>
    <w:p w14:paraId="5233D61B" w14:textId="77777777" w:rsidR="0091217B" w:rsidRPr="0091217B" w:rsidRDefault="0091217B" w:rsidP="0091217B">
      <w:r w:rsidRPr="0091217B">
        <w:t>The separate substantive issues concerning:</w:t>
      </w:r>
    </w:p>
    <w:p w14:paraId="29A9A1B3" w14:textId="77777777" w:rsidR="0091217B" w:rsidRPr="0091217B" w:rsidRDefault="0091217B" w:rsidP="0091217B">
      <w:pPr>
        <w:numPr>
          <w:ilvl w:val="0"/>
          <w:numId w:val="3"/>
        </w:numPr>
      </w:pPr>
      <w:r w:rsidRPr="0091217B">
        <w:t>the requirement that I remove my religious wrist/arm cuff;</w:t>
      </w:r>
    </w:p>
    <w:p w14:paraId="6BAD2C56" w14:textId="77777777" w:rsidR="0091217B" w:rsidRPr="0091217B" w:rsidRDefault="0091217B" w:rsidP="0091217B">
      <w:pPr>
        <w:numPr>
          <w:ilvl w:val="0"/>
          <w:numId w:val="3"/>
        </w:numPr>
      </w:pPr>
      <w:r w:rsidRPr="0091217B">
        <w:t>my concerns concerning possible discriminatory treatment and safeguards relating to race and religion; and</w:t>
      </w:r>
    </w:p>
    <w:p w14:paraId="6D8AD70D" w14:textId="77777777" w:rsidR="0091217B" w:rsidRPr="0091217B" w:rsidRDefault="0091217B" w:rsidP="0091217B">
      <w:pPr>
        <w:numPr>
          <w:ilvl w:val="0"/>
          <w:numId w:val="3"/>
        </w:numPr>
      </w:pPr>
      <w:r w:rsidRPr="0091217B">
        <w:t>the apparent mishandling and retention of my stamped documentary evidence,</w:t>
      </w:r>
    </w:p>
    <w:p w14:paraId="0268F8A6" w14:textId="77777777" w:rsidR="0091217B" w:rsidRPr="0091217B" w:rsidRDefault="0091217B" w:rsidP="0091217B">
      <w:r w:rsidRPr="0091217B">
        <w:t>are addressed separately so that each matter can be investigated and answered distinctly.</w:t>
      </w:r>
    </w:p>
    <w:p w14:paraId="1017B394" w14:textId="77777777" w:rsidR="0091217B" w:rsidRPr="0091217B" w:rsidRDefault="00000000" w:rsidP="0091217B">
      <w:r>
        <w:pict w14:anchorId="2F3EFFFF">
          <v:rect id="_x0000_i1026" style="width:0;height:1.5pt" o:hralign="center" o:hrstd="t" o:hr="t" fillcolor="#a0a0a0" stroked="f"/>
        </w:pict>
      </w:r>
    </w:p>
    <w:p w14:paraId="7850DBE1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t>1. PURPOSE OF THIS COMPLAINT</w:t>
      </w:r>
    </w:p>
    <w:p w14:paraId="51103089" w14:textId="77777777" w:rsidR="0091217B" w:rsidRPr="0091217B" w:rsidRDefault="0091217B" w:rsidP="0091217B">
      <w:r w:rsidRPr="0091217B">
        <w:t>The purpose of this complaint is to establish, as a matter of fact:</w:t>
      </w:r>
    </w:p>
    <w:p w14:paraId="7522E3E3" w14:textId="77777777" w:rsidR="0091217B" w:rsidRPr="0091217B" w:rsidRDefault="0091217B" w:rsidP="0091217B">
      <w:pPr>
        <w:numPr>
          <w:ilvl w:val="0"/>
          <w:numId w:val="4"/>
        </w:numPr>
      </w:pPr>
      <w:r w:rsidRPr="0091217B">
        <w:t>what happened to the advance notice that I provided to Wood Green Crown Court;</w:t>
      </w:r>
    </w:p>
    <w:p w14:paraId="568D7FCA" w14:textId="77777777" w:rsidR="0091217B" w:rsidRPr="0091217B" w:rsidRDefault="0091217B" w:rsidP="0091217B">
      <w:pPr>
        <w:numPr>
          <w:ilvl w:val="0"/>
          <w:numId w:val="4"/>
        </w:numPr>
      </w:pPr>
      <w:r w:rsidRPr="0091217B">
        <w:t>how that notice was recorded;</w:t>
      </w:r>
    </w:p>
    <w:p w14:paraId="0D6C39D5" w14:textId="77777777" w:rsidR="0091217B" w:rsidRPr="0091217B" w:rsidRDefault="0091217B" w:rsidP="0091217B">
      <w:pPr>
        <w:numPr>
          <w:ilvl w:val="0"/>
          <w:numId w:val="4"/>
        </w:numPr>
      </w:pPr>
      <w:r w:rsidRPr="0091217B">
        <w:t>whether it was forwarded to Court Security;</w:t>
      </w:r>
    </w:p>
    <w:p w14:paraId="0BF364DE" w14:textId="77777777" w:rsidR="0091217B" w:rsidRPr="0091217B" w:rsidRDefault="0091217B" w:rsidP="0091217B">
      <w:pPr>
        <w:numPr>
          <w:ilvl w:val="0"/>
          <w:numId w:val="4"/>
        </w:numPr>
      </w:pPr>
      <w:r w:rsidRPr="0091217B">
        <w:t>who received and/or considered it;</w:t>
      </w:r>
    </w:p>
    <w:p w14:paraId="13714CE0" w14:textId="77777777" w:rsidR="0091217B" w:rsidRPr="0091217B" w:rsidRDefault="0091217B" w:rsidP="0091217B">
      <w:pPr>
        <w:numPr>
          <w:ilvl w:val="0"/>
          <w:numId w:val="4"/>
        </w:numPr>
      </w:pPr>
      <w:r w:rsidRPr="0091217B">
        <w:t>what action was taken upon it;</w:t>
      </w:r>
    </w:p>
    <w:p w14:paraId="7C9EF800" w14:textId="77777777" w:rsidR="0091217B" w:rsidRPr="0091217B" w:rsidRDefault="0091217B" w:rsidP="0091217B">
      <w:pPr>
        <w:numPr>
          <w:ilvl w:val="0"/>
          <w:numId w:val="4"/>
        </w:numPr>
      </w:pPr>
      <w:r w:rsidRPr="0091217B">
        <w:t>what information was available to security staff before my arrival on 26 August 2026;</w:t>
      </w:r>
    </w:p>
    <w:p w14:paraId="799D14E7" w14:textId="77777777" w:rsidR="0091217B" w:rsidRPr="0091217B" w:rsidRDefault="0091217B" w:rsidP="0091217B">
      <w:pPr>
        <w:numPr>
          <w:ilvl w:val="0"/>
          <w:numId w:val="4"/>
        </w:numPr>
      </w:pPr>
      <w:r w:rsidRPr="0091217B">
        <w:t>why confusion nevertheless arose when I attended;</w:t>
      </w:r>
    </w:p>
    <w:p w14:paraId="1A37DA55" w14:textId="77777777" w:rsidR="0091217B" w:rsidRPr="0091217B" w:rsidRDefault="0091217B" w:rsidP="0091217B">
      <w:pPr>
        <w:numPr>
          <w:ilvl w:val="0"/>
          <w:numId w:val="4"/>
        </w:numPr>
      </w:pPr>
      <w:r w:rsidRPr="0091217B">
        <w:t>whether there was a failure of internal communication or administration; and</w:t>
      </w:r>
    </w:p>
    <w:p w14:paraId="6BBF9E75" w14:textId="77777777" w:rsidR="0091217B" w:rsidRPr="0091217B" w:rsidRDefault="0091217B" w:rsidP="0091217B">
      <w:pPr>
        <w:numPr>
          <w:ilvl w:val="0"/>
          <w:numId w:val="4"/>
        </w:numPr>
      </w:pPr>
      <w:r w:rsidRPr="0091217B">
        <w:t>what measures will now be taken to prevent a repetition.</w:t>
      </w:r>
    </w:p>
    <w:p w14:paraId="312ED575" w14:textId="77777777" w:rsidR="0091217B" w:rsidRPr="0091217B" w:rsidRDefault="0091217B" w:rsidP="0091217B">
      <w:r w:rsidRPr="0091217B">
        <w:t>I require factual answers rather than general assurances.</w:t>
      </w:r>
    </w:p>
    <w:p w14:paraId="6CBFB328" w14:textId="77777777" w:rsidR="0091217B" w:rsidRPr="0091217B" w:rsidRDefault="00000000" w:rsidP="0091217B">
      <w:r>
        <w:pict w14:anchorId="1EEF9A14">
          <v:rect id="_x0000_i1027" style="width:0;height:1.5pt" o:hralign="center" o:hrstd="t" o:hr="t" fillcolor="#a0a0a0" stroked="f"/>
        </w:pict>
      </w:r>
    </w:p>
    <w:p w14:paraId="1148F494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t>2. ADVANCE NOTICE PROVIDED TO WOOD GREEN CROWN COURT</w:t>
      </w:r>
    </w:p>
    <w:p w14:paraId="36DB8CBC" w14:textId="77777777" w:rsidR="0091217B" w:rsidRPr="0091217B" w:rsidRDefault="0091217B" w:rsidP="0091217B">
      <w:r w:rsidRPr="0091217B">
        <w:t xml:space="preserve">On </w:t>
      </w:r>
      <w:r w:rsidRPr="0091217B">
        <w:rPr>
          <w:b/>
          <w:bCs/>
        </w:rPr>
        <w:t>5 August 2026</w:t>
      </w:r>
      <w:r w:rsidRPr="0091217B">
        <w:t>, I prepared written advance notice addressed to:</w:t>
      </w:r>
    </w:p>
    <w:p w14:paraId="1FB2E044" w14:textId="77777777" w:rsidR="0091217B" w:rsidRPr="0091217B" w:rsidRDefault="0091217B" w:rsidP="0091217B">
      <w:r w:rsidRPr="0091217B">
        <w:rPr>
          <w:b/>
          <w:bCs/>
        </w:rPr>
        <w:t>Court Security Manager</w:t>
      </w:r>
      <w:r w:rsidRPr="0091217B">
        <w:br/>
        <w:t>Wood Green Crown Court</w:t>
      </w:r>
      <w:r w:rsidRPr="0091217B">
        <w:br/>
      </w:r>
      <w:r w:rsidRPr="0091217B">
        <w:lastRenderedPageBreak/>
        <w:t>Lordship Lane</w:t>
      </w:r>
      <w:r w:rsidRPr="0091217B">
        <w:br/>
        <w:t>Wood Green</w:t>
      </w:r>
      <w:r w:rsidRPr="0091217B">
        <w:br/>
        <w:t>London</w:t>
      </w:r>
      <w:r w:rsidRPr="0091217B">
        <w:br/>
        <w:t>N22 5LF</w:t>
      </w:r>
    </w:p>
    <w:p w14:paraId="2C524D9F" w14:textId="77777777" w:rsidR="0091217B" w:rsidRPr="0091217B" w:rsidRDefault="0091217B" w:rsidP="0091217B">
      <w:r w:rsidRPr="0091217B">
        <w:t>The subject of that document was:</w:t>
      </w:r>
    </w:p>
    <w:p w14:paraId="6C789A16" w14:textId="77777777" w:rsidR="0091217B" w:rsidRPr="0091217B" w:rsidRDefault="0091217B" w:rsidP="0091217B">
      <w:r w:rsidRPr="0091217B">
        <w:rPr>
          <w:b/>
          <w:bCs/>
        </w:rPr>
        <w:t>“URGENT – Advance Notice for Hearing on 26 August 2026 – Religious Articles – Please Forward to Court Security and Relevant Staff.”</w:t>
      </w:r>
    </w:p>
    <w:p w14:paraId="69BC2936" w14:textId="77777777" w:rsidR="0091217B" w:rsidRPr="0091217B" w:rsidRDefault="0091217B" w:rsidP="0091217B">
      <w:r w:rsidRPr="0091217B">
        <w:t xml:space="preserve">The document expressly notified the Court that I would attend Wood Green Crown Court on </w:t>
      </w:r>
      <w:r w:rsidRPr="0091217B">
        <w:rPr>
          <w:b/>
          <w:bCs/>
        </w:rPr>
        <w:t>26 August 2026</w:t>
      </w:r>
      <w:r w:rsidRPr="0091217B">
        <w:t xml:space="preserve"> wearing religious articles on my arm and hand as part of my </w:t>
      </w:r>
      <w:proofErr w:type="spellStart"/>
      <w:r w:rsidRPr="0091217B">
        <w:rPr>
          <w:b/>
          <w:bCs/>
        </w:rPr>
        <w:t>VooDoo</w:t>
      </w:r>
      <w:proofErr w:type="spellEnd"/>
      <w:r w:rsidRPr="0091217B">
        <w:rPr>
          <w:b/>
          <w:bCs/>
        </w:rPr>
        <w:t xml:space="preserve"> religious observance</w:t>
      </w:r>
      <w:r w:rsidRPr="0091217B">
        <w:t>.</w:t>
      </w:r>
    </w:p>
    <w:p w14:paraId="7285FA1F" w14:textId="77777777" w:rsidR="0091217B" w:rsidRPr="0091217B" w:rsidRDefault="0091217B" w:rsidP="0091217B">
      <w:r w:rsidRPr="0091217B">
        <w:t>The articles were expressly described as including:</w:t>
      </w:r>
    </w:p>
    <w:p w14:paraId="18D95A9F" w14:textId="77777777" w:rsidR="0091217B" w:rsidRPr="0091217B" w:rsidRDefault="0091217B" w:rsidP="0091217B">
      <w:pPr>
        <w:numPr>
          <w:ilvl w:val="0"/>
          <w:numId w:val="5"/>
        </w:numPr>
      </w:pPr>
      <w:r w:rsidRPr="0091217B">
        <w:t>a metal wrist/arm cuff;</w:t>
      </w:r>
    </w:p>
    <w:p w14:paraId="657633D7" w14:textId="77777777" w:rsidR="0091217B" w:rsidRPr="0091217B" w:rsidRDefault="0091217B" w:rsidP="0091217B">
      <w:pPr>
        <w:numPr>
          <w:ilvl w:val="0"/>
          <w:numId w:val="5"/>
        </w:numPr>
      </w:pPr>
      <w:r w:rsidRPr="0091217B">
        <w:t>a short chain; and</w:t>
      </w:r>
    </w:p>
    <w:p w14:paraId="02AFB426" w14:textId="77777777" w:rsidR="0091217B" w:rsidRPr="0091217B" w:rsidRDefault="0091217B" w:rsidP="0091217B">
      <w:pPr>
        <w:numPr>
          <w:ilvl w:val="0"/>
          <w:numId w:val="5"/>
        </w:numPr>
      </w:pPr>
      <w:r w:rsidRPr="0091217B">
        <w:t>a small combination padlock.</w:t>
      </w:r>
    </w:p>
    <w:p w14:paraId="299EBEA4" w14:textId="77777777" w:rsidR="0091217B" w:rsidRPr="0091217B" w:rsidRDefault="0091217B" w:rsidP="0091217B">
      <w:r w:rsidRPr="0091217B">
        <w:t>A photograph of the articles was incorporated into the notice so that there could be no reasonable uncertainty about their physical appearance.</w:t>
      </w:r>
    </w:p>
    <w:p w14:paraId="4A047332" w14:textId="77777777" w:rsidR="0091217B" w:rsidRPr="0091217B" w:rsidRDefault="00000000" w:rsidP="0091217B">
      <w:r>
        <w:pict w14:anchorId="68F6ACD5">
          <v:rect id="_x0000_i1028" style="width:0;height:1.5pt" o:hralign="center" o:hrstd="t" o:hr="t" fillcolor="#a0a0a0" stroked="f"/>
        </w:pict>
      </w:r>
    </w:p>
    <w:p w14:paraId="27C418F0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t>3. EVIDENCE OF RECEIPT BY WOOD GREEN CROWN COURT</w:t>
      </w:r>
    </w:p>
    <w:p w14:paraId="28FD6583" w14:textId="77777777" w:rsidR="0091217B" w:rsidRPr="0091217B" w:rsidRDefault="0091217B" w:rsidP="0091217B">
      <w:r w:rsidRPr="0091217B">
        <w:t>The documentary evidence in my possession establishes that Wood Green Crown Court received the notice.</w:t>
      </w:r>
    </w:p>
    <w:p w14:paraId="1C2C2085" w14:textId="77777777" w:rsidR="0091217B" w:rsidRPr="0091217B" w:rsidRDefault="0091217B" w:rsidP="0091217B">
      <w:r w:rsidRPr="0091217B">
        <w:t>The document bears an official circular stamp stating:</w:t>
      </w:r>
    </w:p>
    <w:p w14:paraId="63E83E32" w14:textId="77777777" w:rsidR="0091217B" w:rsidRPr="0091217B" w:rsidRDefault="0091217B" w:rsidP="0091217B">
      <w:r w:rsidRPr="0091217B">
        <w:rPr>
          <w:b/>
          <w:bCs/>
        </w:rPr>
        <w:t>WOOD GREEN CROWN COURT</w:t>
      </w:r>
      <w:r w:rsidRPr="0091217B">
        <w:br/>
      </w:r>
      <w:r w:rsidRPr="0091217B">
        <w:rPr>
          <w:b/>
          <w:bCs/>
        </w:rPr>
        <w:t>RECEIVED</w:t>
      </w:r>
      <w:r w:rsidRPr="0091217B">
        <w:br/>
      </w:r>
      <w:r w:rsidRPr="0091217B">
        <w:rPr>
          <w:b/>
          <w:bCs/>
        </w:rPr>
        <w:t>06 AUG 2026</w:t>
      </w:r>
    </w:p>
    <w:p w14:paraId="5FA6E0A0" w14:textId="77777777" w:rsidR="0091217B" w:rsidRPr="0091217B" w:rsidRDefault="0091217B" w:rsidP="0091217B">
      <w:r w:rsidRPr="0091217B">
        <w:t>Accordingly, this is not a situation in which the Court can reasonably say that no advance notification was provided.</w:t>
      </w:r>
    </w:p>
    <w:p w14:paraId="20043983" w14:textId="77777777" w:rsidR="0091217B" w:rsidRPr="0091217B" w:rsidRDefault="0091217B" w:rsidP="0091217B">
      <w:r w:rsidRPr="0091217B">
        <w:t xml:space="preserve">The notice was prepared on 5 August 2026 and bears evidence of receipt by Wood Green Crown Court on </w:t>
      </w:r>
      <w:r w:rsidRPr="0091217B">
        <w:rPr>
          <w:b/>
          <w:bCs/>
        </w:rPr>
        <w:t>6 August 2026</w:t>
      </w:r>
      <w:r w:rsidRPr="0091217B">
        <w:t xml:space="preserve">, approximately twenty days before my attendance on </w:t>
      </w:r>
      <w:r w:rsidRPr="0091217B">
        <w:rPr>
          <w:b/>
          <w:bCs/>
        </w:rPr>
        <w:t>26 August 2026</w:t>
      </w:r>
      <w:r w:rsidRPr="0091217B">
        <w:t>.</w:t>
      </w:r>
    </w:p>
    <w:p w14:paraId="5D1F12D5" w14:textId="77777777" w:rsidR="0091217B" w:rsidRPr="0091217B" w:rsidRDefault="0091217B" w:rsidP="0091217B">
      <w:r w:rsidRPr="0091217B">
        <w:t>The Court therefore had substantial advance notice.</w:t>
      </w:r>
    </w:p>
    <w:p w14:paraId="0C2250B8" w14:textId="77777777" w:rsidR="0091217B" w:rsidRPr="0091217B" w:rsidRDefault="00000000" w:rsidP="0091217B">
      <w:r>
        <w:pict w14:anchorId="5A5150BA">
          <v:rect id="_x0000_i1029" style="width:0;height:1.5pt" o:hralign="center" o:hrstd="t" o:hr="t" fillcolor="#a0a0a0" stroked="f"/>
        </w:pict>
      </w:r>
    </w:p>
    <w:p w14:paraId="1B7F666E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t>4. PURPOSE OF PROVIDING ADVANCE NOTICE</w:t>
      </w:r>
    </w:p>
    <w:p w14:paraId="01895DA9" w14:textId="77777777" w:rsidR="0091217B" w:rsidRPr="0091217B" w:rsidRDefault="0091217B" w:rsidP="0091217B">
      <w:r w:rsidRPr="0091217B">
        <w:lastRenderedPageBreak/>
        <w:t>The purpose of providing advance notification was specifically to prevent:</w:t>
      </w:r>
    </w:p>
    <w:p w14:paraId="0DDACBC1" w14:textId="77777777" w:rsidR="0091217B" w:rsidRPr="0091217B" w:rsidRDefault="0091217B" w:rsidP="0091217B">
      <w:pPr>
        <w:numPr>
          <w:ilvl w:val="0"/>
          <w:numId w:val="6"/>
        </w:numPr>
      </w:pPr>
      <w:r w:rsidRPr="0091217B">
        <w:t>misunderstanding;</w:t>
      </w:r>
    </w:p>
    <w:p w14:paraId="1DC756CD" w14:textId="77777777" w:rsidR="0091217B" w:rsidRPr="0091217B" w:rsidRDefault="0091217B" w:rsidP="0091217B">
      <w:pPr>
        <w:numPr>
          <w:ilvl w:val="0"/>
          <w:numId w:val="6"/>
        </w:numPr>
      </w:pPr>
      <w:r w:rsidRPr="0091217B">
        <w:t>unnecessary confrontation;</w:t>
      </w:r>
    </w:p>
    <w:p w14:paraId="0359B17C" w14:textId="77777777" w:rsidR="0091217B" w:rsidRPr="0091217B" w:rsidRDefault="0091217B" w:rsidP="0091217B">
      <w:pPr>
        <w:numPr>
          <w:ilvl w:val="0"/>
          <w:numId w:val="6"/>
        </w:numPr>
      </w:pPr>
      <w:r w:rsidRPr="0091217B">
        <w:t>delay;</w:t>
      </w:r>
    </w:p>
    <w:p w14:paraId="22FA83F4" w14:textId="77777777" w:rsidR="0091217B" w:rsidRPr="0091217B" w:rsidRDefault="0091217B" w:rsidP="0091217B">
      <w:pPr>
        <w:numPr>
          <w:ilvl w:val="0"/>
          <w:numId w:val="6"/>
        </w:numPr>
      </w:pPr>
      <w:r w:rsidRPr="0091217B">
        <w:t>confusion;</w:t>
      </w:r>
    </w:p>
    <w:p w14:paraId="7FA4F5AD" w14:textId="77777777" w:rsidR="0091217B" w:rsidRPr="0091217B" w:rsidRDefault="0091217B" w:rsidP="0091217B">
      <w:pPr>
        <w:numPr>
          <w:ilvl w:val="0"/>
          <w:numId w:val="6"/>
        </w:numPr>
      </w:pPr>
      <w:r w:rsidRPr="0091217B">
        <w:t>disagreement at the security entrance; and</w:t>
      </w:r>
    </w:p>
    <w:p w14:paraId="7671E1B9" w14:textId="77777777" w:rsidR="0091217B" w:rsidRPr="0091217B" w:rsidRDefault="0091217B" w:rsidP="0091217B">
      <w:pPr>
        <w:numPr>
          <w:ilvl w:val="0"/>
          <w:numId w:val="6"/>
        </w:numPr>
      </w:pPr>
      <w:r w:rsidRPr="0091217B">
        <w:t>disruption to my attendance at court.</w:t>
      </w:r>
    </w:p>
    <w:p w14:paraId="09ED5FC9" w14:textId="77777777" w:rsidR="0091217B" w:rsidRPr="0091217B" w:rsidRDefault="0091217B" w:rsidP="0091217B">
      <w:r w:rsidRPr="0091217B">
        <w:t>I had previously provided advance notifications concerning the same religious articles in connection with attendance at other courts.</w:t>
      </w:r>
    </w:p>
    <w:p w14:paraId="728052F2" w14:textId="77777777" w:rsidR="0091217B" w:rsidRPr="0091217B" w:rsidRDefault="0091217B" w:rsidP="0091217B">
      <w:r w:rsidRPr="0091217B">
        <w:t>I therefore took positive steps to ensure that Wood Green Crown Court knew in advance:</w:t>
      </w:r>
    </w:p>
    <w:p w14:paraId="3FFAFF35" w14:textId="77777777" w:rsidR="0091217B" w:rsidRPr="0091217B" w:rsidRDefault="0091217B" w:rsidP="0091217B">
      <w:pPr>
        <w:numPr>
          <w:ilvl w:val="0"/>
          <w:numId w:val="7"/>
        </w:numPr>
      </w:pPr>
      <w:r w:rsidRPr="0091217B">
        <w:t>that I would be attending;</w:t>
      </w:r>
    </w:p>
    <w:p w14:paraId="1B1D604F" w14:textId="77777777" w:rsidR="0091217B" w:rsidRPr="0091217B" w:rsidRDefault="0091217B" w:rsidP="0091217B">
      <w:pPr>
        <w:numPr>
          <w:ilvl w:val="0"/>
          <w:numId w:val="7"/>
        </w:numPr>
      </w:pPr>
      <w:r w:rsidRPr="0091217B">
        <w:t>the date upon which I would be attending;</w:t>
      </w:r>
    </w:p>
    <w:p w14:paraId="51047830" w14:textId="77777777" w:rsidR="0091217B" w:rsidRPr="0091217B" w:rsidRDefault="0091217B" w:rsidP="0091217B">
      <w:pPr>
        <w:numPr>
          <w:ilvl w:val="0"/>
          <w:numId w:val="7"/>
        </w:numPr>
      </w:pPr>
      <w:r w:rsidRPr="0091217B">
        <w:t>that I would be wearing religious articles;</w:t>
      </w:r>
    </w:p>
    <w:p w14:paraId="338399D6" w14:textId="77777777" w:rsidR="0091217B" w:rsidRPr="0091217B" w:rsidRDefault="0091217B" w:rsidP="0091217B">
      <w:pPr>
        <w:numPr>
          <w:ilvl w:val="0"/>
          <w:numId w:val="7"/>
        </w:numPr>
      </w:pPr>
      <w:r w:rsidRPr="0091217B">
        <w:t>the religious character of those articles;</w:t>
      </w:r>
    </w:p>
    <w:p w14:paraId="5AB17CC2" w14:textId="77777777" w:rsidR="0091217B" w:rsidRPr="0091217B" w:rsidRDefault="0091217B" w:rsidP="0091217B">
      <w:pPr>
        <w:numPr>
          <w:ilvl w:val="0"/>
          <w:numId w:val="7"/>
        </w:numPr>
      </w:pPr>
      <w:r w:rsidRPr="0091217B">
        <w:t>exactly what those articles consisted of; and</w:t>
      </w:r>
    </w:p>
    <w:p w14:paraId="660C0C65" w14:textId="77777777" w:rsidR="0091217B" w:rsidRPr="0091217B" w:rsidRDefault="0091217B" w:rsidP="0091217B">
      <w:pPr>
        <w:numPr>
          <w:ilvl w:val="0"/>
          <w:numId w:val="7"/>
        </w:numPr>
      </w:pPr>
      <w:r w:rsidRPr="0091217B">
        <w:t>what those articles looked like.</w:t>
      </w:r>
    </w:p>
    <w:p w14:paraId="77446A6F" w14:textId="77777777" w:rsidR="0091217B" w:rsidRPr="0091217B" w:rsidRDefault="0091217B" w:rsidP="0091217B">
      <w:r w:rsidRPr="0091217B">
        <w:t xml:space="preserve">There was therefore an opportunity for any security issue to be considered </w:t>
      </w:r>
      <w:r w:rsidRPr="0091217B">
        <w:rPr>
          <w:b/>
          <w:bCs/>
        </w:rPr>
        <w:t>before I arrived at the court</w:t>
      </w:r>
      <w:r w:rsidRPr="0091217B">
        <w:t>.</w:t>
      </w:r>
    </w:p>
    <w:p w14:paraId="16B42C2C" w14:textId="77777777" w:rsidR="0091217B" w:rsidRPr="0091217B" w:rsidRDefault="00000000" w:rsidP="0091217B">
      <w:r>
        <w:pict w14:anchorId="7C92D83E">
          <v:rect id="_x0000_i1030" style="width:0;height:1.5pt" o:hralign="center" o:hrstd="t" o:hr="t" fillcolor="#a0a0a0" stroked="f"/>
        </w:pict>
      </w:r>
    </w:p>
    <w:p w14:paraId="190F539A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t>5. ATTENDANCE ON 26 AUGUST 2026</w:t>
      </w:r>
    </w:p>
    <w:p w14:paraId="7C06F696" w14:textId="77777777" w:rsidR="0091217B" w:rsidRPr="0091217B" w:rsidRDefault="0091217B" w:rsidP="0091217B">
      <w:r w:rsidRPr="0091217B">
        <w:t xml:space="preserve">I attended Wood Green Crown Court on </w:t>
      </w:r>
      <w:r w:rsidRPr="0091217B">
        <w:rPr>
          <w:b/>
          <w:bCs/>
        </w:rPr>
        <w:t>26 August 2026</w:t>
      </w:r>
      <w:r w:rsidRPr="0091217B">
        <w:t>.</w:t>
      </w:r>
    </w:p>
    <w:p w14:paraId="322EC8D0" w14:textId="77777777" w:rsidR="0091217B" w:rsidRPr="0091217B" w:rsidRDefault="0091217B" w:rsidP="0091217B">
      <w:r w:rsidRPr="0091217B">
        <w:t>Notwithstanding the advance notification and the Court's receipt of the relevant documentation, there was confusion concerning the religious articles and the paperwork.</w:t>
      </w:r>
    </w:p>
    <w:p w14:paraId="47DA91D4" w14:textId="77777777" w:rsidR="0091217B" w:rsidRPr="0091217B" w:rsidRDefault="0091217B" w:rsidP="0091217B">
      <w:r w:rsidRPr="0091217B">
        <w:t>It became apparent to me that the advance-notification procedure had not operated effectively.</w:t>
      </w:r>
    </w:p>
    <w:p w14:paraId="271949AF" w14:textId="77777777" w:rsidR="0091217B" w:rsidRPr="0091217B" w:rsidRDefault="0091217B" w:rsidP="0091217B">
      <w:r w:rsidRPr="0091217B">
        <w:t>I had provided the documentation specifically so that the relevant security personnel could be informed in advance.</w:t>
      </w:r>
    </w:p>
    <w:p w14:paraId="102C85FC" w14:textId="77777777" w:rsidR="0091217B" w:rsidRPr="0091217B" w:rsidRDefault="0091217B" w:rsidP="0091217B">
      <w:r w:rsidRPr="0091217B">
        <w:t>The fact that confusion nevertheless occurred requires an explanation.</w:t>
      </w:r>
    </w:p>
    <w:p w14:paraId="171CCBFF" w14:textId="77777777" w:rsidR="0091217B" w:rsidRPr="0091217B" w:rsidRDefault="00000000" w:rsidP="0091217B">
      <w:r>
        <w:lastRenderedPageBreak/>
        <w:pict w14:anchorId="287EB936">
          <v:rect id="_x0000_i1031" style="width:0;height:1.5pt" o:hralign="center" o:hrstd="t" o:hr="t" fillcolor="#a0a0a0" stroked="f"/>
        </w:pict>
      </w:r>
    </w:p>
    <w:p w14:paraId="46CAB8FF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t>6. PREVIOUS COURT EXPERIENCE</w:t>
      </w:r>
    </w:p>
    <w:p w14:paraId="6A27F3CA" w14:textId="77777777" w:rsidR="0091217B" w:rsidRPr="0091217B" w:rsidRDefault="0091217B" w:rsidP="0091217B">
      <w:r w:rsidRPr="0091217B">
        <w:t>My concern is reinforced by the fact that this was not the first occasion upon which I had provided notice concerning these religious articles.</w:t>
      </w:r>
    </w:p>
    <w:p w14:paraId="19C06E77" w14:textId="77777777" w:rsidR="0091217B" w:rsidRPr="0091217B" w:rsidRDefault="0091217B" w:rsidP="0091217B">
      <w:r w:rsidRPr="0091217B">
        <w:t>I had previously dealt with security arrangements concerning the same religious articles at:</w:t>
      </w:r>
    </w:p>
    <w:p w14:paraId="065A9C28" w14:textId="77777777" w:rsidR="0091217B" w:rsidRPr="0091217B" w:rsidRDefault="0091217B" w:rsidP="0091217B">
      <w:r w:rsidRPr="0091217B">
        <w:rPr>
          <w:b/>
          <w:bCs/>
        </w:rPr>
        <w:t>Westminster Magistrates' Court</w:t>
      </w:r>
      <w:r w:rsidRPr="0091217B">
        <w:br/>
        <w:t>181 Marylebone Road</w:t>
      </w:r>
      <w:r w:rsidRPr="0091217B">
        <w:br/>
        <w:t>London</w:t>
      </w:r>
      <w:r w:rsidRPr="0091217B">
        <w:br/>
        <w:t>NW1 5BR</w:t>
      </w:r>
      <w:r w:rsidRPr="0091217B">
        <w:br/>
        <w:t>United Kingdom</w:t>
      </w:r>
    </w:p>
    <w:p w14:paraId="5D256499" w14:textId="77777777" w:rsidR="0091217B" w:rsidRPr="0091217B" w:rsidRDefault="0091217B" w:rsidP="0091217B">
      <w:r w:rsidRPr="0091217B">
        <w:t>and at:</w:t>
      </w:r>
    </w:p>
    <w:p w14:paraId="7E913904" w14:textId="77777777" w:rsidR="0091217B" w:rsidRPr="0091217B" w:rsidRDefault="0091217B" w:rsidP="0091217B">
      <w:r w:rsidRPr="0091217B">
        <w:rPr>
          <w:b/>
          <w:bCs/>
        </w:rPr>
        <w:t>Thames Magistrates' Court</w:t>
      </w:r>
      <w:r w:rsidRPr="0091217B">
        <w:br/>
        <w:t>58 Bow Road</w:t>
      </w:r>
      <w:r w:rsidRPr="0091217B">
        <w:br/>
        <w:t>London</w:t>
      </w:r>
      <w:r w:rsidRPr="0091217B">
        <w:br/>
        <w:t>E3 4DJ</w:t>
      </w:r>
      <w:r w:rsidRPr="0091217B">
        <w:br/>
        <w:t>United Kingdom.</w:t>
      </w:r>
    </w:p>
    <w:p w14:paraId="24453CD3" w14:textId="77777777" w:rsidR="0091217B" w:rsidRPr="0091217B" w:rsidRDefault="0091217B" w:rsidP="0091217B">
      <w:r w:rsidRPr="0091217B">
        <w:t>Documents relating to my previous notifications bear court receipt stamps.</w:t>
      </w:r>
    </w:p>
    <w:p w14:paraId="0F3B3390" w14:textId="77777777" w:rsidR="0091217B" w:rsidRPr="0091217B" w:rsidRDefault="0091217B" w:rsidP="0091217B">
      <w:r w:rsidRPr="0091217B">
        <w:t>The existence of that documentary history was relevant to my attempt to explain the position to Wood Green Crown Court Security.</w:t>
      </w:r>
    </w:p>
    <w:p w14:paraId="6D35C4AC" w14:textId="77777777" w:rsidR="0091217B" w:rsidRPr="0091217B" w:rsidRDefault="0091217B" w:rsidP="0091217B">
      <w:r w:rsidRPr="0091217B">
        <w:t xml:space="preserve">The substantive question concerning the different security treatment at Wood Green Crown Court is reserved for </w:t>
      </w:r>
      <w:r w:rsidRPr="0091217B">
        <w:rPr>
          <w:b/>
          <w:bCs/>
        </w:rPr>
        <w:t>Document 2</w:t>
      </w:r>
      <w:r w:rsidRPr="0091217B">
        <w:t>.</w:t>
      </w:r>
    </w:p>
    <w:p w14:paraId="42C6DE84" w14:textId="77777777" w:rsidR="0091217B" w:rsidRPr="0091217B" w:rsidRDefault="0091217B" w:rsidP="0091217B">
      <w:r w:rsidRPr="0091217B">
        <w:t xml:space="preserve">For the purposes of this complaint, the relevant point is simply that the issue was </w:t>
      </w:r>
      <w:proofErr w:type="gramStart"/>
      <w:r w:rsidRPr="0091217B">
        <w:t>foreseeable</w:t>
      </w:r>
      <w:proofErr w:type="gramEnd"/>
      <w:r w:rsidRPr="0091217B">
        <w:t xml:space="preserve"> and I had deliberately given Wood Green Crown Court advance written notice.</w:t>
      </w:r>
    </w:p>
    <w:p w14:paraId="6253344F" w14:textId="77777777" w:rsidR="0091217B" w:rsidRPr="0091217B" w:rsidRDefault="00000000" w:rsidP="0091217B">
      <w:r>
        <w:pict w14:anchorId="20941BAB">
          <v:rect id="_x0000_i1032" style="width:0;height:1.5pt" o:hralign="center" o:hrstd="t" o:hr="t" fillcolor="#a0a0a0" stroked="f"/>
        </w:pict>
      </w:r>
    </w:p>
    <w:p w14:paraId="2D0AAA0B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t>7. APPARENT INTERNAL COMMUNICATION FAILURE</w:t>
      </w:r>
    </w:p>
    <w:p w14:paraId="0D2A3EB1" w14:textId="77777777" w:rsidR="0091217B" w:rsidRPr="0091217B" w:rsidRDefault="0091217B" w:rsidP="0091217B">
      <w:r w:rsidRPr="0091217B">
        <w:t>I therefore require Wood Green Crown Court to establish what occurred internally between:</w:t>
      </w:r>
    </w:p>
    <w:p w14:paraId="28B3C5D9" w14:textId="77777777" w:rsidR="0091217B" w:rsidRPr="0091217B" w:rsidRDefault="0091217B" w:rsidP="0091217B">
      <w:r w:rsidRPr="0091217B">
        <w:rPr>
          <w:b/>
          <w:bCs/>
        </w:rPr>
        <w:t>6 August 2026</w:t>
      </w:r>
      <w:r w:rsidRPr="0091217B">
        <w:t>, when the Court received the advance notice,</w:t>
      </w:r>
    </w:p>
    <w:p w14:paraId="13B9DC7E" w14:textId="77777777" w:rsidR="0091217B" w:rsidRPr="0091217B" w:rsidRDefault="0091217B" w:rsidP="0091217B">
      <w:r w:rsidRPr="0091217B">
        <w:t>and</w:t>
      </w:r>
    </w:p>
    <w:p w14:paraId="5C4C8C43" w14:textId="77777777" w:rsidR="0091217B" w:rsidRPr="0091217B" w:rsidRDefault="0091217B" w:rsidP="0091217B">
      <w:r w:rsidRPr="0091217B">
        <w:rPr>
          <w:b/>
          <w:bCs/>
        </w:rPr>
        <w:t>26 August 2026</w:t>
      </w:r>
      <w:r w:rsidRPr="0091217B">
        <w:t>, when I attended the Court.</w:t>
      </w:r>
    </w:p>
    <w:p w14:paraId="7FADD2E8" w14:textId="77777777" w:rsidR="0091217B" w:rsidRPr="0091217B" w:rsidRDefault="0091217B" w:rsidP="0091217B">
      <w:r w:rsidRPr="0091217B">
        <w:t>This is a period of approximately twenty days.</w:t>
      </w:r>
    </w:p>
    <w:p w14:paraId="4A81160D" w14:textId="77777777" w:rsidR="0091217B" w:rsidRPr="0091217B" w:rsidRDefault="0091217B" w:rsidP="0091217B">
      <w:r w:rsidRPr="0091217B">
        <w:lastRenderedPageBreak/>
        <w:t>The Court should be capable of establishing whether the document was:</w:t>
      </w:r>
    </w:p>
    <w:p w14:paraId="5537CFA8" w14:textId="77777777" w:rsidR="0091217B" w:rsidRPr="0091217B" w:rsidRDefault="0091217B" w:rsidP="0091217B">
      <w:pPr>
        <w:numPr>
          <w:ilvl w:val="0"/>
          <w:numId w:val="8"/>
        </w:numPr>
      </w:pPr>
      <w:r w:rsidRPr="0091217B">
        <w:t>scanned;</w:t>
      </w:r>
    </w:p>
    <w:p w14:paraId="59263F30" w14:textId="77777777" w:rsidR="0091217B" w:rsidRPr="0091217B" w:rsidRDefault="0091217B" w:rsidP="0091217B">
      <w:pPr>
        <w:numPr>
          <w:ilvl w:val="0"/>
          <w:numId w:val="8"/>
        </w:numPr>
      </w:pPr>
      <w:r w:rsidRPr="0091217B">
        <w:t>placed on a court file;</w:t>
      </w:r>
    </w:p>
    <w:p w14:paraId="2B530881" w14:textId="77777777" w:rsidR="0091217B" w:rsidRPr="0091217B" w:rsidRDefault="0091217B" w:rsidP="0091217B">
      <w:pPr>
        <w:numPr>
          <w:ilvl w:val="0"/>
          <w:numId w:val="8"/>
        </w:numPr>
      </w:pPr>
      <w:r w:rsidRPr="0091217B">
        <w:t>placed on an electronic record;</w:t>
      </w:r>
    </w:p>
    <w:p w14:paraId="2B79FE34" w14:textId="77777777" w:rsidR="0091217B" w:rsidRPr="0091217B" w:rsidRDefault="0091217B" w:rsidP="0091217B">
      <w:pPr>
        <w:numPr>
          <w:ilvl w:val="0"/>
          <w:numId w:val="8"/>
        </w:numPr>
      </w:pPr>
      <w:r w:rsidRPr="0091217B">
        <w:t>forwarded by email;</w:t>
      </w:r>
    </w:p>
    <w:p w14:paraId="0219D35B" w14:textId="77777777" w:rsidR="0091217B" w:rsidRPr="0091217B" w:rsidRDefault="0091217B" w:rsidP="0091217B">
      <w:pPr>
        <w:numPr>
          <w:ilvl w:val="0"/>
          <w:numId w:val="8"/>
        </w:numPr>
      </w:pPr>
      <w:r w:rsidRPr="0091217B">
        <w:t>physically transferred;</w:t>
      </w:r>
    </w:p>
    <w:p w14:paraId="33CE01F5" w14:textId="77777777" w:rsidR="0091217B" w:rsidRPr="0091217B" w:rsidRDefault="0091217B" w:rsidP="0091217B">
      <w:pPr>
        <w:numPr>
          <w:ilvl w:val="0"/>
          <w:numId w:val="8"/>
        </w:numPr>
      </w:pPr>
      <w:r w:rsidRPr="0091217B">
        <w:t>sent to Court Security;</w:t>
      </w:r>
    </w:p>
    <w:p w14:paraId="012DDAD1" w14:textId="77777777" w:rsidR="0091217B" w:rsidRPr="0091217B" w:rsidRDefault="0091217B" w:rsidP="0091217B">
      <w:pPr>
        <w:numPr>
          <w:ilvl w:val="0"/>
          <w:numId w:val="8"/>
        </w:numPr>
      </w:pPr>
      <w:r w:rsidRPr="0091217B">
        <w:t>sent to a security contractor;</w:t>
      </w:r>
    </w:p>
    <w:p w14:paraId="573040FE" w14:textId="77777777" w:rsidR="0091217B" w:rsidRPr="0091217B" w:rsidRDefault="0091217B" w:rsidP="0091217B">
      <w:pPr>
        <w:numPr>
          <w:ilvl w:val="0"/>
          <w:numId w:val="8"/>
        </w:numPr>
      </w:pPr>
      <w:r w:rsidRPr="0091217B">
        <w:t>considered by a Court Security Manager;</w:t>
      </w:r>
    </w:p>
    <w:p w14:paraId="713A2B89" w14:textId="77777777" w:rsidR="0091217B" w:rsidRPr="0091217B" w:rsidRDefault="0091217B" w:rsidP="0091217B">
      <w:pPr>
        <w:numPr>
          <w:ilvl w:val="0"/>
          <w:numId w:val="8"/>
        </w:numPr>
      </w:pPr>
      <w:r w:rsidRPr="0091217B">
        <w:t>considered by another HMCTS officer; or</w:t>
      </w:r>
    </w:p>
    <w:p w14:paraId="5FA51536" w14:textId="77777777" w:rsidR="0091217B" w:rsidRPr="0091217B" w:rsidRDefault="0091217B" w:rsidP="0091217B">
      <w:pPr>
        <w:numPr>
          <w:ilvl w:val="0"/>
          <w:numId w:val="8"/>
        </w:numPr>
      </w:pPr>
      <w:r w:rsidRPr="0091217B">
        <w:t>otherwise processed.</w:t>
      </w:r>
    </w:p>
    <w:p w14:paraId="5B2BAEED" w14:textId="77777777" w:rsidR="0091217B" w:rsidRPr="0091217B" w:rsidRDefault="0091217B" w:rsidP="0091217B">
      <w:r w:rsidRPr="0091217B">
        <w:t>If the document was not passed to the relevant security personnel, I require an explanation of why not.</w:t>
      </w:r>
    </w:p>
    <w:p w14:paraId="35E2B308" w14:textId="77777777" w:rsidR="0091217B" w:rsidRPr="0091217B" w:rsidRDefault="0091217B" w:rsidP="0091217B">
      <w:r w:rsidRPr="0091217B">
        <w:t xml:space="preserve">If it </w:t>
      </w:r>
      <w:r w:rsidRPr="0091217B">
        <w:rPr>
          <w:b/>
          <w:bCs/>
        </w:rPr>
        <w:t>was</w:t>
      </w:r>
      <w:r w:rsidRPr="0091217B">
        <w:t xml:space="preserve"> passed to the relevant security personnel, I require an explanation of why the confusion nevertheless occurred.</w:t>
      </w:r>
    </w:p>
    <w:p w14:paraId="54FB1A30" w14:textId="77777777" w:rsidR="0091217B" w:rsidRPr="0091217B" w:rsidRDefault="00000000" w:rsidP="0091217B">
      <w:r>
        <w:pict w14:anchorId="6CF63ACC">
          <v:rect id="_x0000_i1033" style="width:0;height:1.5pt" o:hralign="center" o:hrstd="t" o:hr="t" fillcolor="#a0a0a0" stroked="f"/>
        </w:pict>
      </w:r>
    </w:p>
    <w:p w14:paraId="40288CF0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t>8. QUESTIONS REQUIRING SPECIFIC ANSWERS</w:t>
      </w:r>
    </w:p>
    <w:p w14:paraId="6EB3A36F" w14:textId="77777777" w:rsidR="0091217B" w:rsidRPr="0091217B" w:rsidRDefault="0091217B" w:rsidP="0091217B">
      <w:r w:rsidRPr="0091217B">
        <w:t>Please answer each of the following questions separately.</w:t>
      </w:r>
    </w:p>
    <w:p w14:paraId="7C91C7C4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t>Question 1</w:t>
      </w:r>
    </w:p>
    <w:p w14:paraId="7FA9A083" w14:textId="77777777" w:rsidR="0091217B" w:rsidRPr="0091217B" w:rsidRDefault="0091217B" w:rsidP="0091217B">
      <w:r w:rsidRPr="0091217B">
        <w:t>On what date and at what time was my advance notice received by Wood Green Crown Court?</w:t>
      </w:r>
    </w:p>
    <w:p w14:paraId="297FBA9A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t>Question 2</w:t>
      </w:r>
    </w:p>
    <w:p w14:paraId="242666E9" w14:textId="77777777" w:rsidR="0091217B" w:rsidRPr="0091217B" w:rsidRDefault="0091217B" w:rsidP="0091217B">
      <w:r w:rsidRPr="0091217B">
        <w:t>What record was created when the document was received?</w:t>
      </w:r>
    </w:p>
    <w:p w14:paraId="7046BEA0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t>Question 3</w:t>
      </w:r>
    </w:p>
    <w:p w14:paraId="650BF2FD" w14:textId="77777777" w:rsidR="0091217B" w:rsidRPr="0091217B" w:rsidRDefault="0091217B" w:rsidP="0091217B">
      <w:r w:rsidRPr="0091217B">
        <w:t>Was the document scanned or otherwise electronically recorded?</w:t>
      </w:r>
    </w:p>
    <w:p w14:paraId="1675BF49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t>Question 4</w:t>
      </w:r>
    </w:p>
    <w:p w14:paraId="3E381229" w14:textId="77777777" w:rsidR="0091217B" w:rsidRPr="0091217B" w:rsidRDefault="0091217B" w:rsidP="0091217B">
      <w:r w:rsidRPr="0091217B">
        <w:t xml:space="preserve">Was the document associated with </w:t>
      </w:r>
      <w:r w:rsidRPr="0091217B">
        <w:rPr>
          <w:b/>
          <w:bCs/>
        </w:rPr>
        <w:t>Case Reference 01GD1160226</w:t>
      </w:r>
      <w:r w:rsidRPr="0091217B">
        <w:t>?</w:t>
      </w:r>
    </w:p>
    <w:p w14:paraId="081D830B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t>Question 5</w:t>
      </w:r>
    </w:p>
    <w:p w14:paraId="6F38EFCC" w14:textId="77777777" w:rsidR="0091217B" w:rsidRPr="0091217B" w:rsidRDefault="0091217B" w:rsidP="0091217B">
      <w:r w:rsidRPr="0091217B">
        <w:t>To which department, officer, manager or contractor was the document forwarded?</w:t>
      </w:r>
    </w:p>
    <w:p w14:paraId="765444CA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lastRenderedPageBreak/>
        <w:t>Question 6</w:t>
      </w:r>
    </w:p>
    <w:p w14:paraId="19DFF7F0" w14:textId="77777777" w:rsidR="0091217B" w:rsidRPr="0091217B" w:rsidRDefault="0091217B" w:rsidP="0091217B">
      <w:r w:rsidRPr="0091217B">
        <w:t>Was the document specifically forwarded to Court Security?</w:t>
      </w:r>
    </w:p>
    <w:p w14:paraId="40378416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t>Question 7</w:t>
      </w:r>
    </w:p>
    <w:p w14:paraId="2CD307ED" w14:textId="77777777" w:rsidR="0091217B" w:rsidRPr="0091217B" w:rsidRDefault="0091217B" w:rsidP="0091217B">
      <w:r w:rsidRPr="0091217B">
        <w:t>If yes, on what date was it forwarded?</w:t>
      </w:r>
    </w:p>
    <w:p w14:paraId="36E3D0F6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t>Question 8</w:t>
      </w:r>
    </w:p>
    <w:p w14:paraId="5CD43A3E" w14:textId="77777777" w:rsidR="0091217B" w:rsidRPr="0091217B" w:rsidRDefault="0091217B" w:rsidP="0091217B">
      <w:r w:rsidRPr="0091217B">
        <w:t>Who was responsible for ensuring that the relevant security personnel were informed before my attendance on 26 August 2026?</w:t>
      </w:r>
    </w:p>
    <w:p w14:paraId="54CB444C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t>Question 9</w:t>
      </w:r>
    </w:p>
    <w:p w14:paraId="15080768" w14:textId="77777777" w:rsidR="0091217B" w:rsidRPr="0091217B" w:rsidRDefault="0091217B" w:rsidP="0091217B">
      <w:r w:rsidRPr="0091217B">
        <w:t>Were the security personnel working at the entrance on 26 August 2026 informed in advance about my religious articles?</w:t>
      </w:r>
    </w:p>
    <w:p w14:paraId="7010D48E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t>Question 10</w:t>
      </w:r>
    </w:p>
    <w:p w14:paraId="50B73921" w14:textId="77777777" w:rsidR="0091217B" w:rsidRPr="0091217B" w:rsidRDefault="0091217B" w:rsidP="0091217B">
      <w:r w:rsidRPr="0091217B">
        <w:t>If they were informed, what information were they given?</w:t>
      </w:r>
    </w:p>
    <w:p w14:paraId="20179669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t>Question 11</w:t>
      </w:r>
    </w:p>
    <w:p w14:paraId="43F1F171" w14:textId="77777777" w:rsidR="0091217B" w:rsidRPr="0091217B" w:rsidRDefault="0091217B" w:rsidP="0091217B">
      <w:r w:rsidRPr="0091217B">
        <w:t>If they were not informed, why were they not informed?</w:t>
      </w:r>
    </w:p>
    <w:p w14:paraId="33C857D7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t>Question 12</w:t>
      </w:r>
    </w:p>
    <w:p w14:paraId="27DE9A24" w14:textId="77777777" w:rsidR="0091217B" w:rsidRPr="0091217B" w:rsidRDefault="0091217B" w:rsidP="0091217B">
      <w:r w:rsidRPr="0091217B">
        <w:t>Was any decision concerning the religious articles made before I arrived at the Court?</w:t>
      </w:r>
    </w:p>
    <w:p w14:paraId="21CC120D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t>Question 13</w:t>
      </w:r>
    </w:p>
    <w:p w14:paraId="2CDD2E54" w14:textId="77777777" w:rsidR="0091217B" w:rsidRPr="0091217B" w:rsidRDefault="0091217B" w:rsidP="0091217B">
      <w:r w:rsidRPr="0091217B">
        <w:t>If so, who made that decision and what was communicated to Court Security?</w:t>
      </w:r>
    </w:p>
    <w:p w14:paraId="3C47096F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t>Question 14</w:t>
      </w:r>
    </w:p>
    <w:p w14:paraId="0C41B4A7" w14:textId="77777777" w:rsidR="0091217B" w:rsidRPr="0091217B" w:rsidRDefault="0091217B" w:rsidP="0091217B">
      <w:r w:rsidRPr="0091217B">
        <w:t>Was there any written security instruction, briefing, email, note, incident record or other communication concerning my anticipated attendance?</w:t>
      </w:r>
    </w:p>
    <w:p w14:paraId="4FBC2F87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t>Question 15</w:t>
      </w:r>
    </w:p>
    <w:p w14:paraId="0178251D" w14:textId="77777777" w:rsidR="0091217B" w:rsidRPr="0091217B" w:rsidRDefault="0091217B" w:rsidP="0091217B">
      <w:r w:rsidRPr="0091217B">
        <w:t>Why did confusion arise on 26 August 2026 despite the Court having received advance written notification on 6 August 2026?</w:t>
      </w:r>
    </w:p>
    <w:p w14:paraId="79347F8E" w14:textId="77777777" w:rsidR="0091217B" w:rsidRPr="0091217B" w:rsidRDefault="00000000" w:rsidP="0091217B">
      <w:r>
        <w:pict w14:anchorId="3D3A8F7B">
          <v:rect id="_x0000_i1034" style="width:0;height:1.5pt" o:hralign="center" o:hrstd="t" o:hr="t" fillcolor="#a0a0a0" stroked="f"/>
        </w:pict>
      </w:r>
    </w:p>
    <w:p w14:paraId="6E0E695D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t>9. PRESERVATION OF RECORDS</w:t>
      </w:r>
    </w:p>
    <w:p w14:paraId="39ED070D" w14:textId="77777777" w:rsidR="0091217B" w:rsidRPr="0091217B" w:rsidRDefault="0091217B" w:rsidP="0091217B">
      <w:r w:rsidRPr="0091217B">
        <w:t>Because a formal complaint has now arisen, I request the immediate preservation of records relevant to the matters described above.</w:t>
      </w:r>
    </w:p>
    <w:p w14:paraId="553457B6" w14:textId="77777777" w:rsidR="0091217B" w:rsidRPr="0091217B" w:rsidRDefault="0091217B" w:rsidP="0091217B">
      <w:r w:rsidRPr="0091217B">
        <w:t>This request includes, insofar as such material exists:</w:t>
      </w:r>
    </w:p>
    <w:p w14:paraId="5415C0BA" w14:textId="77777777" w:rsidR="0091217B" w:rsidRPr="0091217B" w:rsidRDefault="0091217B" w:rsidP="0091217B">
      <w:pPr>
        <w:numPr>
          <w:ilvl w:val="0"/>
          <w:numId w:val="9"/>
        </w:numPr>
      </w:pPr>
      <w:r w:rsidRPr="0091217B">
        <w:lastRenderedPageBreak/>
        <w:t>the advance notice received on 6 August 2026;</w:t>
      </w:r>
    </w:p>
    <w:p w14:paraId="618F70B7" w14:textId="77777777" w:rsidR="0091217B" w:rsidRPr="0091217B" w:rsidRDefault="0091217B" w:rsidP="0091217B">
      <w:pPr>
        <w:numPr>
          <w:ilvl w:val="0"/>
          <w:numId w:val="9"/>
        </w:numPr>
      </w:pPr>
      <w:r w:rsidRPr="0091217B">
        <w:t>scanned copies of the notice;</w:t>
      </w:r>
    </w:p>
    <w:p w14:paraId="56E411D1" w14:textId="77777777" w:rsidR="0091217B" w:rsidRPr="0091217B" w:rsidRDefault="0091217B" w:rsidP="0091217B">
      <w:pPr>
        <w:numPr>
          <w:ilvl w:val="0"/>
          <w:numId w:val="9"/>
        </w:numPr>
      </w:pPr>
      <w:r w:rsidRPr="0091217B">
        <w:t>electronic case-management entries;</w:t>
      </w:r>
    </w:p>
    <w:p w14:paraId="068C6A01" w14:textId="77777777" w:rsidR="0091217B" w:rsidRPr="0091217B" w:rsidRDefault="0091217B" w:rsidP="0091217B">
      <w:pPr>
        <w:numPr>
          <w:ilvl w:val="0"/>
          <w:numId w:val="9"/>
        </w:numPr>
      </w:pPr>
      <w:r w:rsidRPr="0091217B">
        <w:t>emails concerning the notice;</w:t>
      </w:r>
    </w:p>
    <w:p w14:paraId="53CB4B21" w14:textId="77777777" w:rsidR="0091217B" w:rsidRPr="0091217B" w:rsidRDefault="0091217B" w:rsidP="0091217B">
      <w:pPr>
        <w:numPr>
          <w:ilvl w:val="0"/>
          <w:numId w:val="9"/>
        </w:numPr>
      </w:pPr>
      <w:r w:rsidRPr="0091217B">
        <w:t>internal messages;</w:t>
      </w:r>
    </w:p>
    <w:p w14:paraId="390E159E" w14:textId="77777777" w:rsidR="0091217B" w:rsidRPr="0091217B" w:rsidRDefault="0091217B" w:rsidP="0091217B">
      <w:pPr>
        <w:numPr>
          <w:ilvl w:val="0"/>
          <w:numId w:val="9"/>
        </w:numPr>
      </w:pPr>
      <w:r w:rsidRPr="0091217B">
        <w:t>Court Security communications;</w:t>
      </w:r>
    </w:p>
    <w:p w14:paraId="6C602610" w14:textId="77777777" w:rsidR="0091217B" w:rsidRPr="0091217B" w:rsidRDefault="0091217B" w:rsidP="0091217B">
      <w:pPr>
        <w:numPr>
          <w:ilvl w:val="0"/>
          <w:numId w:val="9"/>
        </w:numPr>
      </w:pPr>
      <w:r w:rsidRPr="0091217B">
        <w:t>security-contractor communications;</w:t>
      </w:r>
    </w:p>
    <w:p w14:paraId="3FA12195" w14:textId="77777777" w:rsidR="0091217B" w:rsidRPr="0091217B" w:rsidRDefault="0091217B" w:rsidP="0091217B">
      <w:pPr>
        <w:numPr>
          <w:ilvl w:val="0"/>
          <w:numId w:val="9"/>
        </w:numPr>
      </w:pPr>
      <w:r w:rsidRPr="0091217B">
        <w:t>entrance/security records;</w:t>
      </w:r>
    </w:p>
    <w:p w14:paraId="23922F04" w14:textId="77777777" w:rsidR="0091217B" w:rsidRPr="0091217B" w:rsidRDefault="0091217B" w:rsidP="0091217B">
      <w:pPr>
        <w:numPr>
          <w:ilvl w:val="0"/>
          <w:numId w:val="9"/>
        </w:numPr>
      </w:pPr>
      <w:r w:rsidRPr="0091217B">
        <w:t>incident reports;</w:t>
      </w:r>
    </w:p>
    <w:p w14:paraId="3A2276C8" w14:textId="77777777" w:rsidR="0091217B" w:rsidRPr="0091217B" w:rsidRDefault="0091217B" w:rsidP="0091217B">
      <w:pPr>
        <w:numPr>
          <w:ilvl w:val="0"/>
          <w:numId w:val="9"/>
        </w:numPr>
      </w:pPr>
      <w:r w:rsidRPr="0091217B">
        <w:t>staff notes;</w:t>
      </w:r>
    </w:p>
    <w:p w14:paraId="5733B7B0" w14:textId="77777777" w:rsidR="0091217B" w:rsidRPr="0091217B" w:rsidRDefault="0091217B" w:rsidP="0091217B">
      <w:pPr>
        <w:numPr>
          <w:ilvl w:val="0"/>
          <w:numId w:val="9"/>
        </w:numPr>
      </w:pPr>
      <w:r w:rsidRPr="0091217B">
        <w:t>supervisor notes;</w:t>
      </w:r>
    </w:p>
    <w:p w14:paraId="761ABD64" w14:textId="77777777" w:rsidR="0091217B" w:rsidRPr="0091217B" w:rsidRDefault="0091217B" w:rsidP="0091217B">
      <w:pPr>
        <w:numPr>
          <w:ilvl w:val="0"/>
          <w:numId w:val="9"/>
        </w:numPr>
      </w:pPr>
      <w:r w:rsidRPr="0091217B">
        <w:t>records identifying which security personnel were on duty;</w:t>
      </w:r>
    </w:p>
    <w:p w14:paraId="7AE09917" w14:textId="77777777" w:rsidR="0091217B" w:rsidRPr="0091217B" w:rsidRDefault="0091217B" w:rsidP="0091217B">
      <w:pPr>
        <w:numPr>
          <w:ilvl w:val="0"/>
          <w:numId w:val="9"/>
        </w:numPr>
      </w:pPr>
      <w:r w:rsidRPr="0091217B">
        <w:t>records showing how my documents were handled;</w:t>
      </w:r>
    </w:p>
    <w:p w14:paraId="155DF9A0" w14:textId="77777777" w:rsidR="0091217B" w:rsidRPr="0091217B" w:rsidRDefault="0091217B" w:rsidP="0091217B">
      <w:pPr>
        <w:numPr>
          <w:ilvl w:val="0"/>
          <w:numId w:val="9"/>
        </w:numPr>
      </w:pPr>
      <w:r w:rsidRPr="0091217B">
        <w:t>relevant CCTV covering my arrival and interaction with Court Security on 26 August 2026; and</w:t>
      </w:r>
    </w:p>
    <w:p w14:paraId="513E22C0" w14:textId="77777777" w:rsidR="0091217B" w:rsidRPr="0091217B" w:rsidRDefault="0091217B" w:rsidP="0091217B">
      <w:pPr>
        <w:numPr>
          <w:ilvl w:val="0"/>
          <w:numId w:val="9"/>
        </w:numPr>
      </w:pPr>
      <w:r w:rsidRPr="0091217B">
        <w:t>any other contemporaneous record concerning the incident.</w:t>
      </w:r>
    </w:p>
    <w:p w14:paraId="57C7FF5B" w14:textId="77777777" w:rsidR="0091217B" w:rsidRPr="0091217B" w:rsidRDefault="0091217B" w:rsidP="0091217B">
      <w:r w:rsidRPr="0091217B">
        <w:t xml:space="preserve">This is a </w:t>
      </w:r>
      <w:r w:rsidRPr="0091217B">
        <w:rPr>
          <w:b/>
          <w:bCs/>
        </w:rPr>
        <w:t>preservation request</w:t>
      </w:r>
      <w:r w:rsidRPr="0091217B">
        <w:t>. I ask that potentially relevant material is not routinely deleted, overwritten or destroyed while these complaints remain outstanding.</w:t>
      </w:r>
    </w:p>
    <w:p w14:paraId="2E9C3D92" w14:textId="77777777" w:rsidR="0091217B" w:rsidRPr="0091217B" w:rsidRDefault="00000000" w:rsidP="0091217B">
      <w:r>
        <w:pict w14:anchorId="0A9F46C4">
          <v:rect id="_x0000_i1035" style="width:0;height:1.5pt" o:hralign="center" o:hrstd="t" o:hr="t" fillcolor="#a0a0a0" stroked="f"/>
        </w:pict>
      </w:r>
    </w:p>
    <w:p w14:paraId="3AF2D904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t>10. NO CONCLUSION AS TO CAUSE OR MOTIVE</w:t>
      </w:r>
    </w:p>
    <w:p w14:paraId="117C332A" w14:textId="77777777" w:rsidR="0091217B" w:rsidRPr="0091217B" w:rsidRDefault="0091217B" w:rsidP="0091217B">
      <w:r w:rsidRPr="0091217B">
        <w:t xml:space="preserve">For avoidance of doubt, this document concerns an apparent </w:t>
      </w:r>
      <w:r w:rsidRPr="0091217B">
        <w:rPr>
          <w:b/>
          <w:bCs/>
        </w:rPr>
        <w:t>administrative and internal communication failure</w:t>
      </w:r>
      <w:r w:rsidRPr="0091217B">
        <w:t>.</w:t>
      </w:r>
    </w:p>
    <w:p w14:paraId="64C39B63" w14:textId="77777777" w:rsidR="0091217B" w:rsidRPr="0091217B" w:rsidRDefault="0091217B" w:rsidP="0091217B">
      <w:r w:rsidRPr="0091217B">
        <w:t xml:space="preserve">At this stage I make </w:t>
      </w:r>
      <w:r w:rsidRPr="0091217B">
        <w:rPr>
          <w:b/>
          <w:bCs/>
        </w:rPr>
        <w:t>no allegation, accusation, assumption, assertion or conclusion</w:t>
      </w:r>
      <w:r w:rsidRPr="0091217B">
        <w:t xml:space="preserve"> as to why the failure occurred.</w:t>
      </w:r>
    </w:p>
    <w:p w14:paraId="3F2D0998" w14:textId="77777777" w:rsidR="0091217B" w:rsidRPr="0091217B" w:rsidRDefault="0091217B" w:rsidP="0091217B">
      <w:r w:rsidRPr="0091217B">
        <w:t>I am seeking the underlying facts.</w:t>
      </w:r>
    </w:p>
    <w:p w14:paraId="3DD5E3E3" w14:textId="77777777" w:rsidR="0091217B" w:rsidRPr="0091217B" w:rsidRDefault="0091217B" w:rsidP="0091217B">
      <w:r w:rsidRPr="0091217B">
        <w:t>Separate concerns concerning the treatment of my religious observance and possible discriminatory treatment are deliberately addressed elsewhere.</w:t>
      </w:r>
    </w:p>
    <w:p w14:paraId="519442DF" w14:textId="77777777" w:rsidR="0091217B" w:rsidRPr="0091217B" w:rsidRDefault="0091217B" w:rsidP="0091217B">
      <w:r w:rsidRPr="0091217B">
        <w:t>The purpose of separating the complaints is to prevent the factual administrative question from becoming confused with the other issues.</w:t>
      </w:r>
    </w:p>
    <w:p w14:paraId="3FD642D3" w14:textId="77777777" w:rsidR="0091217B" w:rsidRPr="0091217B" w:rsidRDefault="00000000" w:rsidP="0091217B">
      <w:r>
        <w:pict w14:anchorId="1B6A81F5">
          <v:rect id="_x0000_i1036" style="width:0;height:1.5pt" o:hralign="center" o:hrstd="t" o:hr="t" fillcolor="#a0a0a0" stroked="f"/>
        </w:pict>
      </w:r>
    </w:p>
    <w:p w14:paraId="19CE5C04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lastRenderedPageBreak/>
        <w:t>11. OUTCOME REQUIRED</w:t>
      </w:r>
    </w:p>
    <w:p w14:paraId="1CACC43F" w14:textId="77777777" w:rsidR="0091217B" w:rsidRPr="0091217B" w:rsidRDefault="0091217B" w:rsidP="0091217B">
      <w:r w:rsidRPr="0091217B">
        <w:t>I require:</w:t>
      </w:r>
    </w:p>
    <w:p w14:paraId="2AF1609B" w14:textId="77777777" w:rsidR="0091217B" w:rsidRPr="0091217B" w:rsidRDefault="0091217B" w:rsidP="0091217B">
      <w:pPr>
        <w:numPr>
          <w:ilvl w:val="0"/>
          <w:numId w:val="10"/>
        </w:numPr>
      </w:pPr>
      <w:r w:rsidRPr="0091217B">
        <w:t>written acknowledgement that this has been registered as a formal complaint;</w:t>
      </w:r>
    </w:p>
    <w:p w14:paraId="0913EB3C" w14:textId="77777777" w:rsidR="0091217B" w:rsidRPr="0091217B" w:rsidRDefault="0091217B" w:rsidP="0091217B">
      <w:pPr>
        <w:numPr>
          <w:ilvl w:val="0"/>
          <w:numId w:val="10"/>
        </w:numPr>
      </w:pPr>
      <w:r w:rsidRPr="0091217B">
        <w:t>a complaint reference number;</w:t>
      </w:r>
    </w:p>
    <w:p w14:paraId="5C3416DD" w14:textId="77777777" w:rsidR="0091217B" w:rsidRPr="0091217B" w:rsidRDefault="0091217B" w:rsidP="0091217B">
      <w:pPr>
        <w:numPr>
          <w:ilvl w:val="0"/>
          <w:numId w:val="10"/>
        </w:numPr>
      </w:pPr>
      <w:r w:rsidRPr="0091217B">
        <w:t>confirmation of the person or office responsible for investigating it;</w:t>
      </w:r>
    </w:p>
    <w:p w14:paraId="555E13B8" w14:textId="77777777" w:rsidR="0091217B" w:rsidRPr="0091217B" w:rsidRDefault="0091217B" w:rsidP="0091217B">
      <w:pPr>
        <w:numPr>
          <w:ilvl w:val="0"/>
          <w:numId w:val="10"/>
        </w:numPr>
      </w:pPr>
      <w:r w:rsidRPr="0091217B">
        <w:t>individual answers to the questions contained in Section 8;</w:t>
      </w:r>
    </w:p>
    <w:p w14:paraId="15276837" w14:textId="77777777" w:rsidR="0091217B" w:rsidRPr="0091217B" w:rsidRDefault="0091217B" w:rsidP="0091217B">
      <w:pPr>
        <w:numPr>
          <w:ilvl w:val="0"/>
          <w:numId w:val="10"/>
        </w:numPr>
      </w:pPr>
      <w:r w:rsidRPr="0091217B">
        <w:t>an explanation of what happened to my advance notice after its receipt on 6 August 2026;</w:t>
      </w:r>
    </w:p>
    <w:p w14:paraId="23D5CED0" w14:textId="77777777" w:rsidR="0091217B" w:rsidRPr="0091217B" w:rsidRDefault="0091217B" w:rsidP="0091217B">
      <w:pPr>
        <w:numPr>
          <w:ilvl w:val="0"/>
          <w:numId w:val="10"/>
        </w:numPr>
      </w:pPr>
      <w:r w:rsidRPr="0091217B">
        <w:t>an explanation of why the advance-notification process did not prevent confusion on 26 August 2026;</w:t>
      </w:r>
    </w:p>
    <w:p w14:paraId="5C6BCA51" w14:textId="77777777" w:rsidR="0091217B" w:rsidRPr="0091217B" w:rsidRDefault="0091217B" w:rsidP="0091217B">
      <w:pPr>
        <w:numPr>
          <w:ilvl w:val="0"/>
          <w:numId w:val="10"/>
        </w:numPr>
      </w:pPr>
      <w:r w:rsidRPr="0091217B">
        <w:t>confirmation of whether any administrative or communication failure has been identified;</w:t>
      </w:r>
    </w:p>
    <w:p w14:paraId="2E3D6D94" w14:textId="77777777" w:rsidR="0091217B" w:rsidRPr="0091217B" w:rsidRDefault="0091217B" w:rsidP="0091217B">
      <w:pPr>
        <w:numPr>
          <w:ilvl w:val="0"/>
          <w:numId w:val="10"/>
        </w:numPr>
      </w:pPr>
      <w:r w:rsidRPr="0091217B">
        <w:t>confirmation of what corrective action will be taken;</w:t>
      </w:r>
    </w:p>
    <w:p w14:paraId="05A18CAD" w14:textId="77777777" w:rsidR="0091217B" w:rsidRPr="0091217B" w:rsidRDefault="0091217B" w:rsidP="0091217B">
      <w:pPr>
        <w:numPr>
          <w:ilvl w:val="0"/>
          <w:numId w:val="10"/>
        </w:numPr>
      </w:pPr>
      <w:r w:rsidRPr="0091217B">
        <w:t>confirmation that the records identified in Section 9 have been preserved; and</w:t>
      </w:r>
    </w:p>
    <w:p w14:paraId="219E8E62" w14:textId="77777777" w:rsidR="0091217B" w:rsidRPr="0091217B" w:rsidRDefault="0091217B" w:rsidP="0091217B">
      <w:pPr>
        <w:numPr>
          <w:ilvl w:val="0"/>
          <w:numId w:val="10"/>
        </w:numPr>
      </w:pPr>
      <w:r w:rsidRPr="0091217B">
        <w:t>a written apology if the investigation establishes that the advance notice was not handled properly.</w:t>
      </w:r>
    </w:p>
    <w:p w14:paraId="5AC90EA8" w14:textId="77777777" w:rsidR="0091217B" w:rsidRPr="0091217B" w:rsidRDefault="00000000" w:rsidP="0091217B">
      <w:r>
        <w:pict w14:anchorId="600842AF">
          <v:rect id="_x0000_i1037" style="width:0;height:1.5pt" o:hralign="center" o:hrstd="t" o:hr="t" fillcolor="#a0a0a0" stroked="f"/>
        </w:pict>
      </w:r>
    </w:p>
    <w:p w14:paraId="6E4420B0" w14:textId="77777777" w:rsidR="0091217B" w:rsidRPr="0091217B" w:rsidRDefault="0091217B" w:rsidP="0091217B">
      <w:pPr>
        <w:rPr>
          <w:b/>
          <w:bCs/>
        </w:rPr>
      </w:pPr>
      <w:r w:rsidRPr="0091217B">
        <w:rPr>
          <w:b/>
          <w:bCs/>
        </w:rPr>
        <w:t>12. RESPONSE AND AUDIT TRAIL</w:t>
      </w:r>
    </w:p>
    <w:p w14:paraId="46A70216" w14:textId="77777777" w:rsidR="0091217B" w:rsidRPr="0091217B" w:rsidRDefault="0091217B" w:rsidP="0091217B">
      <w:r w:rsidRPr="0091217B">
        <w:t xml:space="preserve">Please respond </w:t>
      </w:r>
      <w:r w:rsidRPr="0091217B">
        <w:rPr>
          <w:b/>
          <w:bCs/>
        </w:rPr>
        <w:t>in writing</w:t>
      </w:r>
      <w:r w:rsidRPr="0091217B">
        <w:t>.</w:t>
      </w:r>
    </w:p>
    <w:p w14:paraId="1007F377" w14:textId="77777777" w:rsidR="0091217B" w:rsidRPr="0091217B" w:rsidRDefault="0091217B" w:rsidP="0091217B">
      <w:r w:rsidRPr="0091217B">
        <w:t>I require the response to address the numbered questions individually so that there is a clear audit trail of what has and has not been answered.</w:t>
      </w:r>
    </w:p>
    <w:p w14:paraId="1C13DE2B" w14:textId="77777777" w:rsidR="0091217B" w:rsidRPr="0091217B" w:rsidRDefault="0091217B" w:rsidP="0091217B">
      <w:r w:rsidRPr="0091217B">
        <w:t xml:space="preserve">This complaint concerns the conduct and administration of Court/HMCTS staff and security arrangements. It does </w:t>
      </w:r>
      <w:r w:rsidRPr="0091217B">
        <w:rPr>
          <w:b/>
          <w:bCs/>
        </w:rPr>
        <w:t>not</w:t>
      </w:r>
      <w:r w:rsidRPr="0091217B">
        <w:t xml:space="preserve"> seek through the HMCTS complaints procedure to challenge a judicial decision.</w:t>
      </w:r>
    </w:p>
    <w:p w14:paraId="413EEB77" w14:textId="77777777" w:rsidR="0091217B" w:rsidRPr="0091217B" w:rsidRDefault="0091217B" w:rsidP="0091217B">
      <w:r w:rsidRPr="0091217B">
        <w:t>Please acknowledge receipt and provide the complaint reference allocated to this matter.</w:t>
      </w:r>
    </w:p>
    <w:p w14:paraId="25DC17E3" w14:textId="77777777" w:rsidR="0091217B" w:rsidRPr="0091217B" w:rsidRDefault="0091217B" w:rsidP="0091217B">
      <w:r w:rsidRPr="0091217B">
        <w:t>Yours faithfully,</w:t>
      </w:r>
    </w:p>
    <w:p w14:paraId="078D2946" w14:textId="4844F7D0" w:rsidR="0091217B" w:rsidRPr="0091217B" w:rsidRDefault="0091217B" w:rsidP="0091217B">
      <w:r w:rsidRPr="0091217B">
        <w:rPr>
          <w:b/>
          <w:bCs/>
        </w:rPr>
        <w:lastRenderedPageBreak/>
        <w:t>Derrick Lynch</w:t>
      </w:r>
      <w:r>
        <w:rPr>
          <w:noProof/>
        </w:rPr>
        <w:drawing>
          <wp:inline distT="0" distB="0" distL="0" distR="0" wp14:anchorId="18E3C580" wp14:editId="751C784B">
            <wp:extent cx="2676525" cy="1674830"/>
            <wp:effectExtent l="0" t="0" r="0" b="1905"/>
            <wp:docPr id="1748182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182749" name="Picture 174818274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599" cy="167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217B">
        <w:br/>
      </w:r>
      <w:r w:rsidRPr="0091217B">
        <w:rPr>
          <w:b/>
          <w:bCs/>
        </w:rPr>
        <w:t>also known as John Canoe</w:t>
      </w:r>
    </w:p>
    <w:p w14:paraId="4D7512AF" w14:textId="77777777" w:rsidR="0091217B" w:rsidRPr="0091217B" w:rsidRDefault="0091217B" w:rsidP="0091217B">
      <w:r w:rsidRPr="0091217B">
        <w:t>23 Jersey House</w:t>
      </w:r>
      <w:r w:rsidRPr="0091217B">
        <w:br/>
        <w:t>2 Eastfield Road</w:t>
      </w:r>
      <w:r w:rsidRPr="0091217B">
        <w:br/>
        <w:t>Enfield</w:t>
      </w:r>
      <w:r w:rsidRPr="0091217B">
        <w:br/>
        <w:t>EN3 5UY</w:t>
      </w:r>
      <w:r w:rsidRPr="0091217B">
        <w:br/>
        <w:t>United Kingdom</w:t>
      </w:r>
    </w:p>
    <w:p w14:paraId="1F5A9C84" w14:textId="77777777" w:rsidR="0091217B" w:rsidRPr="0091217B" w:rsidRDefault="0091217B" w:rsidP="0091217B">
      <w:r w:rsidRPr="0091217B">
        <w:t xml:space="preserve">Email: </w:t>
      </w:r>
      <w:hyperlink r:id="rId11" w:history="1">
        <w:r w:rsidRPr="0091217B">
          <w:rPr>
            <w:rStyle w:val="Hyperlink"/>
          </w:rPr>
          <w:t>Derrick_Lynch@hotmail.co.uk</w:t>
        </w:r>
      </w:hyperlink>
      <w:r w:rsidRPr="0091217B">
        <w:br/>
        <w:t xml:space="preserve">Email: </w:t>
      </w:r>
      <w:hyperlink r:id="rId12" w:history="1">
        <w:r w:rsidRPr="0091217B">
          <w:rPr>
            <w:rStyle w:val="Hyperlink"/>
          </w:rPr>
          <w:t>thereparationnation@gmail.com</w:t>
        </w:r>
      </w:hyperlink>
    </w:p>
    <w:p w14:paraId="72333EBB" w14:textId="77777777" w:rsidR="0091217B" w:rsidRPr="0091217B" w:rsidRDefault="0091217B" w:rsidP="0091217B">
      <w:r w:rsidRPr="0091217B">
        <w:rPr>
          <w:b/>
          <w:bCs/>
        </w:rPr>
        <w:t>Case Reference:</w:t>
      </w:r>
      <w:r w:rsidRPr="0091217B">
        <w:t xml:space="preserve"> 01GD1160226</w:t>
      </w:r>
      <w:r w:rsidRPr="0091217B">
        <w:br/>
      </w:r>
      <w:r w:rsidRPr="0091217B">
        <w:rPr>
          <w:b/>
          <w:bCs/>
        </w:rPr>
        <w:t>Complaint Reference:</w:t>
      </w:r>
      <w:r w:rsidRPr="0091217B">
        <w:t xml:space="preserve"> DEL/WGCC/COMPLAINT/01/2026-08-26</w:t>
      </w:r>
    </w:p>
    <w:p w14:paraId="309E5EE7" w14:textId="68D67569" w:rsidR="00FA0758" w:rsidRDefault="00FA0758" w:rsidP="00E27563"/>
    <w:p w14:paraId="46AB7FB6" w14:textId="58881CA4" w:rsidR="008C2E90" w:rsidRDefault="008C2E90">
      <w:r>
        <w:br w:type="page"/>
      </w:r>
    </w:p>
    <w:p w14:paraId="78BFAE52" w14:textId="72C45C28" w:rsidR="00E27563" w:rsidRPr="00E27563" w:rsidRDefault="008C2E90" w:rsidP="00E27563">
      <w:r>
        <w:rPr>
          <w:noProof/>
        </w:rPr>
        <w:lastRenderedPageBreak/>
        <w:drawing>
          <wp:inline distT="0" distB="0" distL="0" distR="0" wp14:anchorId="2627360E" wp14:editId="25485B0F">
            <wp:extent cx="5379085" cy="8863330"/>
            <wp:effectExtent l="0" t="0" r="0" b="0"/>
            <wp:docPr id="1386272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272899" name="Picture 138627289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E8FD60" wp14:editId="62A31423">
            <wp:extent cx="5379085" cy="8863330"/>
            <wp:effectExtent l="0" t="0" r="0" b="0"/>
            <wp:docPr id="6737850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785048" name="Picture 67378504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10529B" wp14:editId="4D7A29D1">
            <wp:extent cx="5379085" cy="8863330"/>
            <wp:effectExtent l="0" t="0" r="0" b="0"/>
            <wp:docPr id="172877867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778671" name="Picture 172877867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7563" w:rsidRPr="00E2756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84F6D" w14:textId="77777777" w:rsidR="00D033D4" w:rsidRDefault="00D033D4" w:rsidP="00741188">
      <w:pPr>
        <w:spacing w:after="0" w:line="240" w:lineRule="auto"/>
      </w:pPr>
      <w:r>
        <w:separator/>
      </w:r>
    </w:p>
  </w:endnote>
  <w:endnote w:type="continuationSeparator" w:id="0">
    <w:p w14:paraId="6E9E4AC5" w14:textId="77777777" w:rsidR="00D033D4" w:rsidRDefault="00D033D4" w:rsidP="00741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9851E" w14:textId="77777777" w:rsidR="00741188" w:rsidRDefault="007411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479571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270BF3F" w14:textId="77777777" w:rsidR="00741188" w:rsidRDefault="0074118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A659EBD" w14:textId="77777777" w:rsidR="00741188" w:rsidRDefault="007411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4B7C0" w14:textId="77777777" w:rsidR="00741188" w:rsidRDefault="007411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CBF49" w14:textId="77777777" w:rsidR="00D033D4" w:rsidRDefault="00D033D4" w:rsidP="00741188">
      <w:pPr>
        <w:spacing w:after="0" w:line="240" w:lineRule="auto"/>
      </w:pPr>
      <w:r>
        <w:separator/>
      </w:r>
    </w:p>
  </w:footnote>
  <w:footnote w:type="continuationSeparator" w:id="0">
    <w:p w14:paraId="73351218" w14:textId="77777777" w:rsidR="00D033D4" w:rsidRDefault="00D033D4" w:rsidP="00741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D79B0" w14:textId="77777777" w:rsidR="00741188" w:rsidRDefault="007411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A3DEA" w14:textId="02580D89" w:rsidR="00741188" w:rsidRDefault="00741188">
    <w:pPr>
      <w:pStyle w:val="Header"/>
    </w:pPr>
    <w:r>
      <w:fldChar w:fldCharType="begin"/>
    </w:r>
    <w:r>
      <w:instrText xml:space="preserve"> DATE \@ "dddd, dd MMMM yyyy" </w:instrText>
    </w:r>
    <w:r>
      <w:fldChar w:fldCharType="separate"/>
    </w:r>
    <w:r w:rsidR="008C2E90">
      <w:rPr>
        <w:noProof/>
      </w:rPr>
      <w:t>Wednesday, 26 August 2026</w:t>
    </w:r>
    <w:r>
      <w:fldChar w:fldCharType="end"/>
    </w:r>
    <w:r>
      <w:t xml:space="preserve">  </w:t>
    </w:r>
    <w:r>
      <w:fldChar w:fldCharType="begin"/>
    </w:r>
    <w:r>
      <w:instrText xml:space="preserve"> DATE \@ "dd/MM/yyyy HH:mm:ss" </w:instrText>
    </w:r>
    <w:r>
      <w:fldChar w:fldCharType="separate"/>
    </w:r>
    <w:r w:rsidR="008C2E90">
      <w:rPr>
        <w:noProof/>
      </w:rPr>
      <w:t>26/08/2026 19:23:42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F8BC7" w14:textId="77777777" w:rsidR="00741188" w:rsidRDefault="007411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710A5"/>
    <w:multiLevelType w:val="multilevel"/>
    <w:tmpl w:val="76B68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CA1017"/>
    <w:multiLevelType w:val="multilevel"/>
    <w:tmpl w:val="CCBA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80630D"/>
    <w:multiLevelType w:val="multilevel"/>
    <w:tmpl w:val="6D863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82686C"/>
    <w:multiLevelType w:val="multilevel"/>
    <w:tmpl w:val="7CE4B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DD465E"/>
    <w:multiLevelType w:val="multilevel"/>
    <w:tmpl w:val="9A0C5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7914DA"/>
    <w:multiLevelType w:val="multilevel"/>
    <w:tmpl w:val="68AAA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286A75"/>
    <w:multiLevelType w:val="multilevel"/>
    <w:tmpl w:val="91DE7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B34E41"/>
    <w:multiLevelType w:val="multilevel"/>
    <w:tmpl w:val="AF608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7C2645"/>
    <w:multiLevelType w:val="multilevel"/>
    <w:tmpl w:val="B290D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E87A72"/>
    <w:multiLevelType w:val="multilevel"/>
    <w:tmpl w:val="572CA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3709879">
    <w:abstractNumId w:val="5"/>
  </w:num>
  <w:num w:numId="2" w16cid:durableId="1849950652">
    <w:abstractNumId w:val="4"/>
  </w:num>
  <w:num w:numId="3" w16cid:durableId="1875312682">
    <w:abstractNumId w:val="6"/>
  </w:num>
  <w:num w:numId="4" w16cid:durableId="1025863354">
    <w:abstractNumId w:val="8"/>
  </w:num>
  <w:num w:numId="5" w16cid:durableId="1059717150">
    <w:abstractNumId w:val="1"/>
  </w:num>
  <w:num w:numId="6" w16cid:durableId="1356077042">
    <w:abstractNumId w:val="3"/>
  </w:num>
  <w:num w:numId="7" w16cid:durableId="516038248">
    <w:abstractNumId w:val="7"/>
  </w:num>
  <w:num w:numId="8" w16cid:durableId="556739959">
    <w:abstractNumId w:val="2"/>
  </w:num>
  <w:num w:numId="9" w16cid:durableId="1445615598">
    <w:abstractNumId w:val="9"/>
  </w:num>
  <w:num w:numId="10" w16cid:durableId="850143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6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17B"/>
    <w:rsid w:val="000A301D"/>
    <w:rsid w:val="000F327B"/>
    <w:rsid w:val="00277DB6"/>
    <w:rsid w:val="00315B4B"/>
    <w:rsid w:val="00436E57"/>
    <w:rsid w:val="00565C1A"/>
    <w:rsid w:val="00697886"/>
    <w:rsid w:val="00734B2B"/>
    <w:rsid w:val="00741188"/>
    <w:rsid w:val="008203F7"/>
    <w:rsid w:val="008C2E90"/>
    <w:rsid w:val="0091217B"/>
    <w:rsid w:val="00C80765"/>
    <w:rsid w:val="00D033D4"/>
    <w:rsid w:val="00E27563"/>
    <w:rsid w:val="00FA0758"/>
    <w:rsid w:val="00FB2064"/>
    <w:rsid w:val="00FC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44AFD"/>
  <w15:chartTrackingRefBased/>
  <w15:docId w15:val="{9FC738CF-10D4-4D3E-A502-D5DB1FD70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11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1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1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1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1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1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1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1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1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1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1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1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1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1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1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1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1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1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11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1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1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11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11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11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1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11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1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1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18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11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188"/>
  </w:style>
  <w:style w:type="paragraph" w:styleId="Footer">
    <w:name w:val="footer"/>
    <w:basedOn w:val="Normal"/>
    <w:link w:val="FooterChar"/>
    <w:uiPriority w:val="99"/>
    <w:unhideWhenUsed/>
    <w:rsid w:val="007411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188"/>
  </w:style>
  <w:style w:type="character" w:styleId="Hyperlink">
    <w:name w:val="Hyperlink"/>
    <w:basedOn w:val="DefaultParagraphFont"/>
    <w:uiPriority w:val="99"/>
    <w:unhideWhenUsed/>
    <w:rsid w:val="00E275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75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reparationnation@gmail.com" TargetMode="External"/><Relationship Id="rId13" Type="http://schemas.openxmlformats.org/officeDocument/2006/relationships/image" Target="media/image2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mailto:Derrick_Lynch@hotmail.co.uk" TargetMode="External"/><Relationship Id="rId12" Type="http://schemas.openxmlformats.org/officeDocument/2006/relationships/hyperlink" Target="mailto:thereparationnation@gmail.com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errick_Lynch@hotmail.co.uk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woodgreencrowncourt@justice.gov.uk" TargetMode="External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Black%20Justice%20Plain%20Date%20Time%20Signed%20nam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Black Justice Plain Date Time Signed names</Template>
  <TotalTime>1</TotalTime>
  <Pages>13</Pages>
  <Words>1720</Words>
  <Characters>9805</Characters>
  <Application>Microsoft Office Word</Application>
  <DocSecurity>0</DocSecurity>
  <Lines>81</Lines>
  <Paragraphs>23</Paragraphs>
  <ScaleCrop>false</ScaleCrop>
  <Company/>
  <LinksUpToDate>false</LinksUpToDate>
  <CharactersWithSpaces>11502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ADEJA</dc:creator>
  <cp:keywords/>
  <dc:description/>
  <cp:lastModifiedBy>Derrick Lynch</cp:lastModifiedBy>
  <cp:revision>2</cp:revision>
  <dcterms:created xsi:type="dcterms:W3CDTF">2026-08-26T18:13:00Z</dcterms:created>
  <dcterms:modified xsi:type="dcterms:W3CDTF">2026-08-26T18:24:00Z</dcterms:modified>
</cp:coreProperties>
</file>